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9DD" w:rsidRDefault="009449DD" w:rsidP="00F07A6E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Контрольна робота № 11 – 5</w:t>
      </w:r>
      <w:bookmarkStart w:id="0" w:name="_GoBack"/>
      <w:bookmarkEnd w:id="0"/>
    </w:p>
    <w:p w:rsidR="009449DD" w:rsidRDefault="009449DD" w:rsidP="00F07A6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837E4E">
        <w:rPr>
          <w:rFonts w:ascii="Times New Roman" w:hAnsi="Times New Roman"/>
          <w:b/>
          <w:sz w:val="28"/>
        </w:rPr>
        <w:t>«Атомна та ядерна фізика»</w:t>
      </w:r>
    </w:p>
    <w:p w:rsidR="009449DD" w:rsidRDefault="009449DD" w:rsidP="00F07A6E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 w:rsidRPr="00431B37">
        <w:rPr>
          <w:rFonts w:ascii="Times New Roman" w:hAnsi="Times New Roman"/>
          <w:b/>
          <w:sz w:val="28"/>
        </w:rPr>
        <w:t>І варіант</w:t>
      </w:r>
    </w:p>
    <w:p w:rsidR="009449DD" w:rsidRPr="004A12B2" w:rsidRDefault="009449DD" w:rsidP="00983050">
      <w:pPr>
        <w:spacing w:after="0" w:line="240" w:lineRule="auto"/>
        <w:ind w:left="709" w:hanging="709"/>
        <w:jc w:val="center"/>
        <w:rPr>
          <w:rFonts w:ascii="Times New Roman" w:hAnsi="Times New Roman"/>
          <w:b/>
          <w:sz w:val="24"/>
        </w:rPr>
      </w:pPr>
    </w:p>
    <w:p w:rsidR="009449DD" w:rsidRPr="00FA204E" w:rsidRDefault="009449DD" w:rsidP="00983050">
      <w:pPr>
        <w:spacing w:after="0" w:line="24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 w:rsidRPr="00FA204E">
        <w:rPr>
          <w:rFonts w:ascii="Times New Roman" w:hAnsi="Times New Roman"/>
          <w:sz w:val="28"/>
          <w:szCs w:val="28"/>
        </w:rPr>
        <w:t>1.</w:t>
      </w:r>
      <w:r w:rsidRPr="00FA204E">
        <w:rPr>
          <w:rFonts w:ascii="Times New Roman" w:hAnsi="Times New Roman"/>
          <w:b/>
          <w:sz w:val="24"/>
          <w:szCs w:val="28"/>
        </w:rPr>
        <w:t>(1б)</w:t>
      </w:r>
      <w:r w:rsidRPr="00FA204E">
        <w:rPr>
          <w:rFonts w:ascii="Times New Roman" w:hAnsi="Times New Roman"/>
          <w:sz w:val="28"/>
          <w:szCs w:val="28"/>
        </w:rPr>
        <w:t>. Позначте одну правильну відповідь. За діаграмою енергетичних рівнів атома (див. рисунок) визначте, під час якого з позначених стрілками переходів відбувається поглинання фотона з максимальною частотою.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0420"/>
      </w:tblGrid>
      <w:tr w:rsidR="009449DD" w:rsidRPr="00AA1EE8" w:rsidTr="00AA1EE8">
        <w:tc>
          <w:tcPr>
            <w:tcW w:w="104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449DD" w:rsidRPr="00AA1EE8" w:rsidRDefault="009449DD" w:rsidP="00AA1EE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 w:rsidR="009449DD" w:rsidRPr="00AA1EE8" w:rsidTr="00AA1EE8">
        <w:tc>
          <w:tcPr>
            <w:tcW w:w="104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449DD" w:rsidRPr="00AA1EE8" w:rsidRDefault="009449DD" w:rsidP="00AA1E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A1EE8">
              <w:rPr>
                <w:rFonts w:ascii="Times New Roman" w:hAnsi="Times New Roman"/>
                <w:noProof/>
                <w:sz w:val="24"/>
                <w:lang w:val="ru-RU"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4" o:spid="_x0000_i1025" type="#_x0000_t75" alt="1.jpg" style="width:142.5pt;height:2in;visibility:visible">
                  <v:imagedata r:id="rId6" o:title=""/>
                </v:shape>
              </w:pict>
            </w:r>
          </w:p>
        </w:tc>
      </w:tr>
    </w:tbl>
    <w:p w:rsidR="009449DD" w:rsidRPr="00F54204" w:rsidRDefault="009449DD" w:rsidP="00431B37">
      <w:pPr>
        <w:spacing w:after="0" w:line="240" w:lineRule="auto"/>
        <w:jc w:val="both"/>
        <w:rPr>
          <w:rFonts w:ascii="Times New Roman" w:hAnsi="Times New Roman"/>
          <w:sz w:val="20"/>
        </w:rPr>
      </w:pP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303"/>
        <w:gridCol w:w="2303"/>
        <w:gridCol w:w="2303"/>
        <w:gridCol w:w="2304"/>
      </w:tblGrid>
      <w:tr w:rsidR="009449DD" w:rsidRPr="00AA1EE8" w:rsidTr="00AA1EE8">
        <w:trPr>
          <w:trHeight w:val="345"/>
        </w:trPr>
        <w:tc>
          <w:tcPr>
            <w:tcW w:w="23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449DD" w:rsidRPr="00AA1EE8" w:rsidRDefault="009449DD" w:rsidP="00AA1E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A1EE8">
              <w:rPr>
                <w:rFonts w:ascii="Times New Roman" w:hAnsi="Times New Roman"/>
                <w:sz w:val="24"/>
              </w:rPr>
              <w:t>А. 1</w:t>
            </w:r>
          </w:p>
        </w:tc>
        <w:tc>
          <w:tcPr>
            <w:tcW w:w="23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449DD" w:rsidRPr="00AA1EE8" w:rsidRDefault="009449DD" w:rsidP="00AA1E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A1EE8">
              <w:rPr>
                <w:rFonts w:ascii="Times New Roman" w:hAnsi="Times New Roman"/>
                <w:sz w:val="24"/>
              </w:rPr>
              <w:t>Б. 2</w:t>
            </w:r>
          </w:p>
        </w:tc>
        <w:tc>
          <w:tcPr>
            <w:tcW w:w="23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449DD" w:rsidRPr="00AA1EE8" w:rsidRDefault="009449DD" w:rsidP="00AA1E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A1EE8">
              <w:rPr>
                <w:rFonts w:ascii="Times New Roman" w:hAnsi="Times New Roman"/>
                <w:sz w:val="24"/>
              </w:rPr>
              <w:t>В. 3</w:t>
            </w:r>
          </w:p>
        </w:tc>
        <w:tc>
          <w:tcPr>
            <w:tcW w:w="23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449DD" w:rsidRPr="00AA1EE8" w:rsidRDefault="009449DD" w:rsidP="00AA1E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A1EE8">
              <w:rPr>
                <w:rFonts w:ascii="Times New Roman" w:hAnsi="Times New Roman"/>
                <w:sz w:val="24"/>
              </w:rPr>
              <w:t>Г. 4</w:t>
            </w:r>
          </w:p>
        </w:tc>
      </w:tr>
    </w:tbl>
    <w:p w:rsidR="009449DD" w:rsidRPr="00FA204E" w:rsidRDefault="009449DD" w:rsidP="00431B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204E">
        <w:rPr>
          <w:rFonts w:ascii="Times New Roman" w:hAnsi="Times New Roman"/>
          <w:sz w:val="28"/>
          <w:szCs w:val="28"/>
        </w:rPr>
        <w:t>2.</w:t>
      </w:r>
      <w:r w:rsidRPr="00FA204E">
        <w:rPr>
          <w:rFonts w:ascii="Times New Roman" w:hAnsi="Times New Roman"/>
          <w:b/>
          <w:sz w:val="24"/>
          <w:szCs w:val="28"/>
        </w:rPr>
        <w:t>(2б)</w:t>
      </w:r>
      <w:r w:rsidRPr="00FA204E">
        <w:rPr>
          <w:rFonts w:ascii="Times New Roman" w:hAnsi="Times New Roman"/>
          <w:sz w:val="24"/>
          <w:szCs w:val="28"/>
        </w:rPr>
        <w:t>.</w:t>
      </w:r>
      <w:r w:rsidRPr="00FA204E">
        <w:rPr>
          <w:rFonts w:ascii="Times New Roman" w:hAnsi="Times New Roman"/>
          <w:sz w:val="28"/>
          <w:szCs w:val="28"/>
        </w:rPr>
        <w:t xml:space="preserve"> Заповніть таблицю.</w:t>
      </w:r>
    </w:p>
    <w:p w:rsidR="009449DD" w:rsidRPr="00F54204" w:rsidRDefault="009449DD" w:rsidP="00431B37">
      <w:pPr>
        <w:spacing w:after="0" w:line="240" w:lineRule="auto"/>
        <w:jc w:val="both"/>
        <w:rPr>
          <w:rFonts w:ascii="Times New Roman" w:hAnsi="Times New Roman"/>
          <w:sz w:val="20"/>
        </w:rPr>
      </w:pPr>
    </w:p>
    <w:tbl>
      <w:tblPr>
        <w:tblW w:w="0" w:type="auto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249"/>
        <w:gridCol w:w="2249"/>
        <w:gridCol w:w="2249"/>
        <w:gridCol w:w="2250"/>
      </w:tblGrid>
      <w:tr w:rsidR="009449DD" w:rsidRPr="00AA1EE8" w:rsidTr="00AA1EE8">
        <w:tc>
          <w:tcPr>
            <w:tcW w:w="2249" w:type="dxa"/>
          </w:tcPr>
          <w:p w:rsidR="009449DD" w:rsidRPr="00AA1EE8" w:rsidRDefault="009449DD" w:rsidP="00AA1E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A1EE8">
              <w:rPr>
                <w:rFonts w:ascii="Times New Roman" w:hAnsi="Times New Roman"/>
                <w:sz w:val="24"/>
              </w:rPr>
              <w:t>Хімічний елемент</w:t>
            </w:r>
          </w:p>
        </w:tc>
        <w:tc>
          <w:tcPr>
            <w:tcW w:w="2249" w:type="dxa"/>
          </w:tcPr>
          <w:p w:rsidR="009449DD" w:rsidRPr="00AA1EE8" w:rsidRDefault="009449DD" w:rsidP="00AA1E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A1EE8">
              <w:rPr>
                <w:rFonts w:ascii="Times New Roman" w:hAnsi="Times New Roman"/>
                <w:sz w:val="24"/>
              </w:rPr>
              <w:t xml:space="preserve">Число електронів </w:t>
            </w:r>
          </w:p>
          <w:p w:rsidR="009449DD" w:rsidRPr="00AA1EE8" w:rsidRDefault="009449DD" w:rsidP="00AA1E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A1EE8">
              <w:rPr>
                <w:rFonts w:ascii="Times New Roman" w:hAnsi="Times New Roman"/>
                <w:sz w:val="24"/>
              </w:rPr>
              <w:t>в атомі</w:t>
            </w:r>
          </w:p>
        </w:tc>
        <w:tc>
          <w:tcPr>
            <w:tcW w:w="2249" w:type="dxa"/>
          </w:tcPr>
          <w:p w:rsidR="009449DD" w:rsidRPr="00AA1EE8" w:rsidRDefault="009449DD" w:rsidP="00AA1E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A1EE8">
              <w:rPr>
                <w:rFonts w:ascii="Times New Roman" w:hAnsi="Times New Roman"/>
                <w:sz w:val="24"/>
              </w:rPr>
              <w:t xml:space="preserve">Число </w:t>
            </w:r>
          </w:p>
          <w:p w:rsidR="009449DD" w:rsidRPr="00AA1EE8" w:rsidRDefault="009449DD" w:rsidP="00AA1E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A1EE8">
              <w:rPr>
                <w:rFonts w:ascii="Times New Roman" w:hAnsi="Times New Roman"/>
                <w:sz w:val="24"/>
              </w:rPr>
              <w:t>протонів   у ядрі</w:t>
            </w:r>
          </w:p>
        </w:tc>
        <w:tc>
          <w:tcPr>
            <w:tcW w:w="2250" w:type="dxa"/>
          </w:tcPr>
          <w:p w:rsidR="009449DD" w:rsidRPr="00AA1EE8" w:rsidRDefault="009449DD" w:rsidP="00AA1E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A1EE8">
              <w:rPr>
                <w:rFonts w:ascii="Times New Roman" w:hAnsi="Times New Roman"/>
                <w:sz w:val="24"/>
              </w:rPr>
              <w:t xml:space="preserve">Заряд </w:t>
            </w:r>
          </w:p>
          <w:p w:rsidR="009449DD" w:rsidRPr="00AA1EE8" w:rsidRDefault="009449DD" w:rsidP="00AA1E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A1EE8">
              <w:rPr>
                <w:rFonts w:ascii="Times New Roman" w:hAnsi="Times New Roman"/>
                <w:sz w:val="24"/>
              </w:rPr>
              <w:t>ядра</w:t>
            </w:r>
          </w:p>
        </w:tc>
      </w:tr>
      <w:tr w:rsidR="009449DD" w:rsidRPr="00AA1EE8" w:rsidTr="00AA1EE8">
        <w:tc>
          <w:tcPr>
            <w:tcW w:w="2249" w:type="dxa"/>
          </w:tcPr>
          <w:p w:rsidR="009449DD" w:rsidRPr="004A12B2" w:rsidRDefault="009449DD" w:rsidP="00AA1EE8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A1EE8">
              <w:rPr>
                <w:rFonts w:ascii="Times New Roman" w:hAnsi="Times New Roman"/>
                <w:sz w:val="24"/>
              </w:rPr>
              <w:t xml:space="preserve">Флуор </w:t>
            </w:r>
          </w:p>
        </w:tc>
        <w:tc>
          <w:tcPr>
            <w:tcW w:w="2249" w:type="dxa"/>
          </w:tcPr>
          <w:p w:rsidR="009449DD" w:rsidRPr="00AA1EE8" w:rsidRDefault="009449DD" w:rsidP="00AA1EE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49" w:type="dxa"/>
          </w:tcPr>
          <w:p w:rsidR="009449DD" w:rsidRPr="00AA1EE8" w:rsidRDefault="009449DD" w:rsidP="00656F8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50" w:type="dxa"/>
          </w:tcPr>
          <w:p w:rsidR="009449DD" w:rsidRPr="00AA1EE8" w:rsidRDefault="009449DD" w:rsidP="00656F8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449DD" w:rsidRPr="00AA1EE8" w:rsidTr="00AA1EE8">
        <w:tc>
          <w:tcPr>
            <w:tcW w:w="2249" w:type="dxa"/>
          </w:tcPr>
          <w:p w:rsidR="009449DD" w:rsidRPr="00AA1EE8" w:rsidRDefault="009449DD" w:rsidP="00AA1E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AA1EE8">
              <w:rPr>
                <w:rFonts w:ascii="Times New Roman" w:hAnsi="Times New Roman"/>
                <w:sz w:val="24"/>
              </w:rPr>
              <w:t xml:space="preserve">Аргон </w:t>
            </w:r>
            <w:r w:rsidRPr="00AA1EE8">
              <w:rPr>
                <w:rFonts w:ascii="Times New Roman" w:hAnsi="Times New Roman"/>
                <w:sz w:val="24"/>
                <w:lang w:val="ru-RU"/>
              </w:rPr>
              <w:fldChar w:fldCharType="begin"/>
            </w:r>
            <w:r w:rsidRPr="00AA1EE8">
              <w:rPr>
                <w:rFonts w:ascii="Times New Roman" w:hAnsi="Times New Roman"/>
                <w:sz w:val="24"/>
                <w:lang w:val="ru-RU"/>
              </w:rPr>
              <w:instrText xml:space="preserve"> QUOTE </w:instrText>
            </w:r>
            <w:r w:rsidRPr="00AA1EE8">
              <w:pict>
                <v:shape id="_x0000_i1026" type="#_x0000_t75" style="width:33pt;height:18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best-fit&quot; w:percent=&quot;159&quot;/&gt;&lt;w:doNotEmbedSystemFonts/&gt;&lt;w:defaultTabStop w:val=&quot;708&quot;/&gt;&lt;w:hyphenationZone w:val=&quot;425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EA1765&quot;/&gt;&lt;wsp:rsid wsp:val=&quot;00004B06&quot;/&gt;&lt;wsp:rsid wsp:val=&quot;00041121&quot;/&gt;&lt;wsp:rsid wsp:val=&quot;00073AC6&quot;/&gt;&lt;wsp:rsid wsp:val=&quot;000C75FE&quot;/&gt;&lt;wsp:rsid wsp:val=&quot;000F144A&quot;/&gt;&lt;wsp:rsid wsp:val=&quot;001554A4&quot;/&gt;&lt;wsp:rsid wsp:val=&quot;0018019D&quot;/&gt;&lt;wsp:rsid wsp:val=&quot;0024655A&quot;/&gt;&lt;wsp:rsid wsp:val=&quot;00281182&quot;/&gt;&lt;wsp:rsid wsp:val=&quot;002A3909&quot;/&gt;&lt;wsp:rsid wsp:val=&quot;002D2928&quot;/&gt;&lt;wsp:rsid wsp:val=&quot;002F1BA9&quot;/&gt;&lt;wsp:rsid wsp:val=&quot;00326D18&quot;/&gt;&lt;wsp:rsid wsp:val=&quot;00386714&quot;/&gt;&lt;wsp:rsid wsp:val=&quot;003F0D3A&quot;/&gt;&lt;wsp:rsid wsp:val=&quot;00404F9F&quot;/&gt;&lt;wsp:rsid wsp:val=&quot;00431B37&quot;/&gt;&lt;wsp:rsid wsp:val=&quot;004A12B2&quot;/&gt;&lt;wsp:rsid wsp:val=&quot;00503FCC&quot;/&gt;&lt;wsp:rsid wsp:val=&quot;0054133F&quot;/&gt;&lt;wsp:rsid wsp:val=&quot;005532D8&quot;/&gt;&lt;wsp:rsid wsp:val=&quot;00555BD8&quot;/&gt;&lt;wsp:rsid wsp:val=&quot;00632AEF&quot;/&gt;&lt;wsp:rsid wsp:val=&quot;00657A98&quot;/&gt;&lt;wsp:rsid wsp:val=&quot;00683AA2&quot;/&gt;&lt;wsp:rsid wsp:val=&quot;00700A2F&quot;/&gt;&lt;wsp:rsid wsp:val=&quot;007C0301&quot;/&gt;&lt;wsp:rsid wsp:val=&quot;007C69E9&quot;/&gt;&lt;wsp:rsid wsp:val=&quot;00836535&quot;/&gt;&lt;wsp:rsid wsp:val=&quot;00837E4E&quot;/&gt;&lt;wsp:rsid wsp:val=&quot;008B37E1&quot;/&gt;&lt;wsp:rsid wsp:val=&quot;0094268E&quot;/&gt;&lt;wsp:rsid wsp:val=&quot;009551C9&quot;/&gt;&lt;wsp:rsid wsp:val=&quot;009653F0&quot;/&gt;&lt;wsp:rsid wsp:val=&quot;00983050&quot;/&gt;&lt;wsp:rsid wsp:val=&quot;00983151&quot;/&gt;&lt;wsp:rsid wsp:val=&quot;009C63FE&quot;/&gt;&lt;wsp:rsid wsp:val=&quot;009D43C2&quot;/&gt;&lt;wsp:rsid wsp:val=&quot;00A77F4D&quot;/&gt;&lt;wsp:rsid wsp:val=&quot;00AA1EE8&quot;/&gt;&lt;wsp:rsid wsp:val=&quot;00B31919&quot;/&gt;&lt;wsp:rsid wsp:val=&quot;00B37E46&quot;/&gt;&lt;wsp:rsid wsp:val=&quot;00B4212E&quot;/&gt;&lt;wsp:rsid wsp:val=&quot;00BD3655&quot;/&gt;&lt;wsp:rsid wsp:val=&quot;00C54FAE&quot;/&gt;&lt;wsp:rsid wsp:val=&quot;00C93D6B&quot;/&gt;&lt;wsp:rsid wsp:val=&quot;00CA2FC8&quot;/&gt;&lt;wsp:rsid wsp:val=&quot;00CB6F0F&quot;/&gt;&lt;wsp:rsid wsp:val=&quot;00D1328D&quot;/&gt;&lt;wsp:rsid wsp:val=&quot;00D55013&quot;/&gt;&lt;wsp:rsid wsp:val=&quot;00D77852&quot;/&gt;&lt;wsp:rsid wsp:val=&quot;00DD6DA0&quot;/&gt;&lt;wsp:rsid wsp:val=&quot;00DD77A0&quot;/&gt;&lt;wsp:rsid wsp:val=&quot;00E31ACA&quot;/&gt;&lt;wsp:rsid wsp:val=&quot;00E74EC5&quot;/&gt;&lt;wsp:rsid wsp:val=&quot;00EA1765&quot;/&gt;&lt;wsp:rsid wsp:val=&quot;00F06D3E&quot;/&gt;&lt;wsp:rsid wsp:val=&quot;00F07A6E&quot;/&gt;&lt;wsp:rsid wsp:val=&quot;00F16472&quot;/&gt;&lt;wsp:rsid wsp:val=&quot;00F54204&quot;/&gt;&lt;wsp:rsid wsp:val=&quot;00FA204E&quot;/&gt;&lt;wsp:rsid wsp:val=&quot;00FA3365&quot;/&gt;&lt;wsp:rsid wsp:val=&quot;00FF32C9&quot;/&gt;&lt;wsp:rsid wsp:val=&quot;00FF4097&quot;/&gt;&lt;/wsp:rsids&gt;&lt;/w:docPr&gt;&lt;w:body&gt;&lt;w:p wsp:rsidR=&quot;00000000&quot; wsp:rsidRDefault=&quot;00983151&quot;&gt;&lt;m:oMathPara&gt;&lt;m:oMath&gt;&lt;m:sPre&gt;&lt;m:sPrePr&gt;&lt;m:ctrlPr&gt;&lt;w:rPr&gt;&lt;w:rFonts w:ascii=&quot;Cambria Math&quot; w:fareast=&quot;Calibri&quot; w:h-ansi=&quot;Cambria Math&quot;/&gt;&lt;wx:font wx:val=&quot;Cambria Math&quot;/&gt;&lt;w:i/&gt;&lt;w:sz w:val=&quot;28&quot;/&gt;&lt;/w:rPr&gt;&lt;/m:ctrlPr&gt;&lt;/m:sPrePr&gt;&lt;m:sub&gt;&lt;m:r&gt;&lt;w:rPr&gt;&lt;w:rFonts w:ascii=&quot;Cambria Math&quot; w:h-ansi=&quot;Cambria Math&quot;/&gt;&lt;wx:font wx:val=&quot;Cambria Math&quot;/&gt;&lt;w:i/&gt;&lt;w:sz w:val=&quot;28&quot;/&gt;&lt;/w:rPr&gt;&lt;m:t&gt;18&lt;/m:t&gt;&lt;/m:r&gt;&lt;m:ctrlPr&gt;&lt;w:rPr&gt;&lt;w:rFonts w:ascii=&quot;Cambria Math&quot; w:h-ansi=&quot;Cambria Math&quot;/&gt;&lt;wx:font wx:val=&quot;Cambria Math&quot;/&gt;&lt;w:i/&gt;&lt;w:sz w:val=&quot;28&quot;/&gt;&lt;/w:rPr&gt;&lt;/m:ctrlPr&gt;&lt;/m:sub&gt;&lt;m:sup&gt;&lt;m:r&gt;&lt;w:rPr&gt;&lt;w:rFonts w:ascii=&quot;Cambria Math&quot; w:h-ansi=&quot;Cambria Math&quot;/&gt;&lt;wx:font wx:val=&quot;Cambria Math&quot;/&gt;&lt;w:i/&gt;&lt;w:sz w:val=&quot;28&quot;/&gt;&lt;/w:rPr&gt;&lt;m:t&gt;40&lt;/m:t&gt;&lt;/m:r&gt;&lt;m:ctrlPr&gt;&lt;w:rPr&gt;&lt;w:rFonts w:ascii=&quot;Cambria Math&quot; w:h-ansi=&quot;Cambria Math&quot;/&gt;&lt;wx:font wx:val=&quot;Cambria Math&quot;/&gt;&lt;w:i/&gt;&lt;w:sz w:val=&quot;28&quot;/&gt;&lt;/w:rPr&gt;&lt;/m:ctrlPr&gt;&lt;/m:sup&gt;&lt;m:e&gt;&lt;m:r&gt;&lt;w:rPr&gt;&lt;w:rFonts w:ascii=&quot;Cambria Math&quot; w:h-ansi=&quot;Cambria Math&quot;/&gt;&lt;wx:font wx:val=&quot;Cambria Math&quot;/&gt;&lt;w:i/&gt;&lt;w:sz w:val=&quot;28&quot;/&gt;&lt;/w:rPr&gt;&lt;m:t&gt;Ar&lt;/m:t&gt;&lt;/m:r&gt;&lt;m:ctrlPr&gt;&lt;w:rPr&gt;&lt;w:rFonts w:ascii=&quot;Cambria Math&quot; w:h-ansi=&quot;Cambria Math&quot;/&gt;&lt;wx:font wx:val=&quot;Cambria Math&quot;/&gt;&lt;w:i/&gt;&lt;w:sz w:val=&quot;28&quot;/&gt;&lt;/w:rPr&gt;&lt;/m:ctrlPr&gt;&lt;/m:e&gt;&lt;/m:sPre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7" o:title="" chromakey="white"/>
                </v:shape>
              </w:pict>
            </w:r>
            <w:r w:rsidRPr="00AA1EE8">
              <w:rPr>
                <w:rFonts w:ascii="Times New Roman" w:hAnsi="Times New Roman"/>
                <w:sz w:val="24"/>
                <w:lang w:val="ru-RU"/>
              </w:rPr>
              <w:instrText xml:space="preserve"> </w:instrText>
            </w:r>
            <w:r w:rsidRPr="00AA1EE8">
              <w:rPr>
                <w:rFonts w:ascii="Times New Roman" w:hAnsi="Times New Roman"/>
                <w:sz w:val="24"/>
                <w:lang w:val="ru-RU"/>
              </w:rPr>
              <w:fldChar w:fldCharType="separate"/>
            </w:r>
            <w:r w:rsidRPr="00AA1EE8">
              <w:pict>
                <v:shape id="_x0000_i1027" type="#_x0000_t75" style="width:33pt;height:18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best-fit&quot; w:percent=&quot;159&quot;/&gt;&lt;w:doNotEmbedSystemFonts/&gt;&lt;w:defaultTabStop w:val=&quot;708&quot;/&gt;&lt;w:hyphenationZone w:val=&quot;425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EA1765&quot;/&gt;&lt;wsp:rsid wsp:val=&quot;00004B06&quot;/&gt;&lt;wsp:rsid wsp:val=&quot;00041121&quot;/&gt;&lt;wsp:rsid wsp:val=&quot;00073AC6&quot;/&gt;&lt;wsp:rsid wsp:val=&quot;000C75FE&quot;/&gt;&lt;wsp:rsid wsp:val=&quot;000F144A&quot;/&gt;&lt;wsp:rsid wsp:val=&quot;001554A4&quot;/&gt;&lt;wsp:rsid wsp:val=&quot;0018019D&quot;/&gt;&lt;wsp:rsid wsp:val=&quot;0024655A&quot;/&gt;&lt;wsp:rsid wsp:val=&quot;00281182&quot;/&gt;&lt;wsp:rsid wsp:val=&quot;002A3909&quot;/&gt;&lt;wsp:rsid wsp:val=&quot;002D2928&quot;/&gt;&lt;wsp:rsid wsp:val=&quot;002F1BA9&quot;/&gt;&lt;wsp:rsid wsp:val=&quot;00326D18&quot;/&gt;&lt;wsp:rsid wsp:val=&quot;00386714&quot;/&gt;&lt;wsp:rsid wsp:val=&quot;003F0D3A&quot;/&gt;&lt;wsp:rsid wsp:val=&quot;00404F9F&quot;/&gt;&lt;wsp:rsid wsp:val=&quot;00431B37&quot;/&gt;&lt;wsp:rsid wsp:val=&quot;004A12B2&quot;/&gt;&lt;wsp:rsid wsp:val=&quot;00503FCC&quot;/&gt;&lt;wsp:rsid wsp:val=&quot;0054133F&quot;/&gt;&lt;wsp:rsid wsp:val=&quot;005532D8&quot;/&gt;&lt;wsp:rsid wsp:val=&quot;00555BD8&quot;/&gt;&lt;wsp:rsid wsp:val=&quot;00632AEF&quot;/&gt;&lt;wsp:rsid wsp:val=&quot;00657A98&quot;/&gt;&lt;wsp:rsid wsp:val=&quot;00683AA2&quot;/&gt;&lt;wsp:rsid wsp:val=&quot;00700A2F&quot;/&gt;&lt;wsp:rsid wsp:val=&quot;007C0301&quot;/&gt;&lt;wsp:rsid wsp:val=&quot;007C69E9&quot;/&gt;&lt;wsp:rsid wsp:val=&quot;00836535&quot;/&gt;&lt;wsp:rsid wsp:val=&quot;00837E4E&quot;/&gt;&lt;wsp:rsid wsp:val=&quot;008B37E1&quot;/&gt;&lt;wsp:rsid wsp:val=&quot;0094268E&quot;/&gt;&lt;wsp:rsid wsp:val=&quot;009551C9&quot;/&gt;&lt;wsp:rsid wsp:val=&quot;009653F0&quot;/&gt;&lt;wsp:rsid wsp:val=&quot;00983050&quot;/&gt;&lt;wsp:rsid wsp:val=&quot;00983151&quot;/&gt;&lt;wsp:rsid wsp:val=&quot;009C63FE&quot;/&gt;&lt;wsp:rsid wsp:val=&quot;009D43C2&quot;/&gt;&lt;wsp:rsid wsp:val=&quot;00A77F4D&quot;/&gt;&lt;wsp:rsid wsp:val=&quot;00AA1EE8&quot;/&gt;&lt;wsp:rsid wsp:val=&quot;00B31919&quot;/&gt;&lt;wsp:rsid wsp:val=&quot;00B37E46&quot;/&gt;&lt;wsp:rsid wsp:val=&quot;00B4212E&quot;/&gt;&lt;wsp:rsid wsp:val=&quot;00BD3655&quot;/&gt;&lt;wsp:rsid wsp:val=&quot;00C54FAE&quot;/&gt;&lt;wsp:rsid wsp:val=&quot;00C93D6B&quot;/&gt;&lt;wsp:rsid wsp:val=&quot;00CA2FC8&quot;/&gt;&lt;wsp:rsid wsp:val=&quot;00CB6F0F&quot;/&gt;&lt;wsp:rsid wsp:val=&quot;00D1328D&quot;/&gt;&lt;wsp:rsid wsp:val=&quot;00D55013&quot;/&gt;&lt;wsp:rsid wsp:val=&quot;00D77852&quot;/&gt;&lt;wsp:rsid wsp:val=&quot;00DD6DA0&quot;/&gt;&lt;wsp:rsid wsp:val=&quot;00DD77A0&quot;/&gt;&lt;wsp:rsid wsp:val=&quot;00E31ACA&quot;/&gt;&lt;wsp:rsid wsp:val=&quot;00E74EC5&quot;/&gt;&lt;wsp:rsid wsp:val=&quot;00EA1765&quot;/&gt;&lt;wsp:rsid wsp:val=&quot;00F06D3E&quot;/&gt;&lt;wsp:rsid wsp:val=&quot;00F07A6E&quot;/&gt;&lt;wsp:rsid wsp:val=&quot;00F16472&quot;/&gt;&lt;wsp:rsid wsp:val=&quot;00F54204&quot;/&gt;&lt;wsp:rsid wsp:val=&quot;00FA204E&quot;/&gt;&lt;wsp:rsid wsp:val=&quot;00FA3365&quot;/&gt;&lt;wsp:rsid wsp:val=&quot;00FF32C9&quot;/&gt;&lt;wsp:rsid wsp:val=&quot;00FF4097&quot;/&gt;&lt;/wsp:rsids&gt;&lt;/w:docPr&gt;&lt;w:body&gt;&lt;w:p wsp:rsidR=&quot;00000000&quot; wsp:rsidRDefault=&quot;00983151&quot;&gt;&lt;m:oMathPara&gt;&lt;m:oMath&gt;&lt;m:sPre&gt;&lt;m:sPrePr&gt;&lt;m:ctrlPr&gt;&lt;w:rPr&gt;&lt;w:rFonts w:ascii=&quot;Cambria Math&quot; w:fareast=&quot;Calibri&quot; w:h-ansi=&quot;Cambria Math&quot;/&gt;&lt;wx:font wx:val=&quot;Cambria Math&quot;/&gt;&lt;w:i/&gt;&lt;w:sz w:val=&quot;28&quot;/&gt;&lt;/w:rPr&gt;&lt;/m:ctrlPr&gt;&lt;/m:sPrePr&gt;&lt;m:sub&gt;&lt;m:r&gt;&lt;w:rPr&gt;&lt;w:rFonts w:ascii=&quot;Cambria Math&quot; w:h-ansi=&quot;Cambria Math&quot;/&gt;&lt;wx:font wx:val=&quot;Cambria Math&quot;/&gt;&lt;w:i/&gt;&lt;w:sz w:val=&quot;28&quot;/&gt;&lt;/w:rPr&gt;&lt;m:t&gt;18&lt;/m:t&gt;&lt;/m:r&gt;&lt;m:ctrlPr&gt;&lt;w:rPr&gt;&lt;w:rFonts w:ascii=&quot;Cambria Math&quot; w:h-ansi=&quot;Cambria Math&quot;/&gt;&lt;wx:font wx:val=&quot;Cambria Math&quot;/&gt;&lt;w:i/&gt;&lt;w:sz w:val=&quot;28&quot;/&gt;&lt;/w:rPr&gt;&lt;/m:ctrlPr&gt;&lt;/m:sub&gt;&lt;m:sup&gt;&lt;m:r&gt;&lt;w:rPr&gt;&lt;w:rFonts w:ascii=&quot;Cambria Math&quot; w:h-ansi=&quot;Cambria Math&quot;/&gt;&lt;wx:font wx:val=&quot;Cambria Math&quot;/&gt;&lt;w:i/&gt;&lt;w:sz w:val=&quot;28&quot;/&gt;&lt;/w:rPr&gt;&lt;m:t&gt;40&lt;/m:t&gt;&lt;/m:r&gt;&lt;m:ctrlPr&gt;&lt;w:rPr&gt;&lt;w:rFonts w:ascii=&quot;Cambria Math&quot; w:h-ansi=&quot;Cambria Math&quot;/&gt;&lt;wx:font wx:val=&quot;Cambria Math&quot;/&gt;&lt;w:i/&gt;&lt;w:sz w:val=&quot;28&quot;/&gt;&lt;/w:rPr&gt;&lt;/m:ctrlPr&gt;&lt;/m:sup&gt;&lt;m:e&gt;&lt;m:r&gt;&lt;w:rPr&gt;&lt;w:rFonts w:ascii=&quot;Cambria Math&quot; w:h-ansi=&quot;Cambria Math&quot;/&gt;&lt;wx:font wx:val=&quot;Cambria Math&quot;/&gt;&lt;w:i/&gt;&lt;w:sz w:val=&quot;28&quot;/&gt;&lt;/w:rPr&gt;&lt;m:t&gt;Ar&lt;/m:t&gt;&lt;/m:r&gt;&lt;m:ctrlPr&gt;&lt;w:rPr&gt;&lt;w:rFonts w:ascii=&quot;Cambria Math&quot; w:h-ansi=&quot;Cambria Math&quot;/&gt;&lt;wx:font wx:val=&quot;Cambria Math&quot;/&gt;&lt;w:i/&gt;&lt;w:sz w:val=&quot;28&quot;/&gt;&lt;/w:rPr&gt;&lt;/m:ctrlPr&gt;&lt;/m:e&gt;&lt;/m:sPre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7" o:title="" chromakey="white"/>
                </v:shape>
              </w:pict>
            </w:r>
            <w:r w:rsidRPr="00AA1EE8">
              <w:rPr>
                <w:rFonts w:ascii="Times New Roman" w:hAnsi="Times New Roman"/>
                <w:sz w:val="24"/>
                <w:lang w:val="ru-RU"/>
              </w:rPr>
              <w:fldChar w:fldCharType="end"/>
            </w:r>
          </w:p>
        </w:tc>
        <w:tc>
          <w:tcPr>
            <w:tcW w:w="2249" w:type="dxa"/>
          </w:tcPr>
          <w:p w:rsidR="009449DD" w:rsidRPr="00AA1EE8" w:rsidRDefault="009449DD" w:rsidP="00AA1E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49" w:type="dxa"/>
          </w:tcPr>
          <w:p w:rsidR="009449DD" w:rsidRPr="00AA1EE8" w:rsidRDefault="009449DD" w:rsidP="00AA1E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50" w:type="dxa"/>
          </w:tcPr>
          <w:p w:rsidR="009449DD" w:rsidRPr="00AA1EE8" w:rsidRDefault="009449DD" w:rsidP="00AA1E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9449DD" w:rsidRPr="00F54204" w:rsidRDefault="009449DD" w:rsidP="00431B37">
      <w:pPr>
        <w:spacing w:after="0" w:line="240" w:lineRule="auto"/>
        <w:jc w:val="both"/>
        <w:rPr>
          <w:rFonts w:ascii="Times New Roman" w:hAnsi="Times New Roman"/>
          <w:sz w:val="20"/>
          <w:lang w:val="en-US"/>
        </w:rPr>
      </w:pPr>
    </w:p>
    <w:p w:rsidR="009449DD" w:rsidRPr="00FA204E" w:rsidRDefault="009449DD" w:rsidP="00FA204E">
      <w:pPr>
        <w:spacing w:after="0" w:line="24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 w:rsidRPr="00FA204E">
        <w:rPr>
          <w:rFonts w:ascii="Times New Roman" w:hAnsi="Times New Roman"/>
          <w:sz w:val="28"/>
          <w:szCs w:val="28"/>
          <w:lang w:val="ru-RU"/>
        </w:rPr>
        <w:t>3</w:t>
      </w:r>
      <w:r w:rsidRPr="00FA204E">
        <w:rPr>
          <w:rFonts w:ascii="Times New Roman" w:hAnsi="Times New Roman"/>
          <w:sz w:val="28"/>
          <w:szCs w:val="28"/>
        </w:rPr>
        <w:t>.</w:t>
      </w:r>
      <w:r w:rsidRPr="00FA204E">
        <w:rPr>
          <w:rFonts w:ascii="Times New Roman" w:hAnsi="Times New Roman"/>
          <w:b/>
          <w:sz w:val="24"/>
          <w:szCs w:val="28"/>
        </w:rPr>
        <w:t>(2б)</w:t>
      </w:r>
      <w:r w:rsidRPr="00FA204E">
        <w:rPr>
          <w:rFonts w:ascii="Times New Roman" w:hAnsi="Times New Roman"/>
          <w:sz w:val="28"/>
          <w:szCs w:val="28"/>
        </w:rPr>
        <w:t xml:space="preserve">. Розв’яжіть задачу й позначте одну правильну відповідь. Для видалення одного нуклона з ядра Брому </w:t>
      </w:r>
      <w:r w:rsidRPr="00AA1EE8">
        <w:rPr>
          <w:rFonts w:ascii="Times New Roman" w:hAnsi="Times New Roman"/>
          <w:sz w:val="28"/>
          <w:szCs w:val="28"/>
          <w:lang w:val="ru-RU"/>
        </w:rPr>
        <w:fldChar w:fldCharType="begin"/>
      </w:r>
      <w:r w:rsidRPr="00AA1EE8">
        <w:rPr>
          <w:rFonts w:ascii="Times New Roman" w:hAnsi="Times New Roman"/>
          <w:sz w:val="28"/>
          <w:szCs w:val="28"/>
          <w:lang w:val="ru-RU"/>
        </w:rPr>
        <w:instrText xml:space="preserve"> QUOTE </w:instrText>
      </w:r>
      <w:r w:rsidRPr="00AA1EE8">
        <w:pict>
          <v:shape id="_x0000_i1028" type="#_x0000_t75" style="width:33.75pt;height:18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best-fit&quot; w:percent=&quot;159&quot;/&gt;&lt;w:doNotEmbedSystemFonts/&gt;&lt;w:defaultTabStop w:val=&quot;708&quot;/&gt;&lt;w:hyphenationZone w:val=&quot;425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EA1765&quot;/&gt;&lt;wsp:rsid wsp:val=&quot;00004B06&quot;/&gt;&lt;wsp:rsid wsp:val=&quot;00041121&quot;/&gt;&lt;wsp:rsid wsp:val=&quot;00073AC6&quot;/&gt;&lt;wsp:rsid wsp:val=&quot;000C75FE&quot;/&gt;&lt;wsp:rsid wsp:val=&quot;000F144A&quot;/&gt;&lt;wsp:rsid wsp:val=&quot;001554A4&quot;/&gt;&lt;wsp:rsid wsp:val=&quot;0018019D&quot;/&gt;&lt;wsp:rsid wsp:val=&quot;0024655A&quot;/&gt;&lt;wsp:rsid wsp:val=&quot;00281182&quot;/&gt;&lt;wsp:rsid wsp:val=&quot;002A3909&quot;/&gt;&lt;wsp:rsid wsp:val=&quot;002D2928&quot;/&gt;&lt;wsp:rsid wsp:val=&quot;002F1BA9&quot;/&gt;&lt;wsp:rsid wsp:val=&quot;00326D18&quot;/&gt;&lt;wsp:rsid wsp:val=&quot;00386714&quot;/&gt;&lt;wsp:rsid wsp:val=&quot;003F0D3A&quot;/&gt;&lt;wsp:rsid wsp:val=&quot;00404F9F&quot;/&gt;&lt;wsp:rsid wsp:val=&quot;00431B37&quot;/&gt;&lt;wsp:rsid wsp:val=&quot;004A12B2&quot;/&gt;&lt;wsp:rsid wsp:val=&quot;00503FCC&quot;/&gt;&lt;wsp:rsid wsp:val=&quot;0054133F&quot;/&gt;&lt;wsp:rsid wsp:val=&quot;005532D8&quot;/&gt;&lt;wsp:rsid wsp:val=&quot;00555BD8&quot;/&gt;&lt;wsp:rsid wsp:val=&quot;00632AEF&quot;/&gt;&lt;wsp:rsid wsp:val=&quot;00657A98&quot;/&gt;&lt;wsp:rsid wsp:val=&quot;00683AA2&quot;/&gt;&lt;wsp:rsid wsp:val=&quot;00700A2F&quot;/&gt;&lt;wsp:rsid wsp:val=&quot;007C0301&quot;/&gt;&lt;wsp:rsid wsp:val=&quot;007C69E9&quot;/&gt;&lt;wsp:rsid wsp:val=&quot;00836535&quot;/&gt;&lt;wsp:rsid wsp:val=&quot;00837E4E&quot;/&gt;&lt;wsp:rsid wsp:val=&quot;008B37E1&quot;/&gt;&lt;wsp:rsid wsp:val=&quot;0094268E&quot;/&gt;&lt;wsp:rsid wsp:val=&quot;009551C9&quot;/&gt;&lt;wsp:rsid wsp:val=&quot;009653F0&quot;/&gt;&lt;wsp:rsid wsp:val=&quot;00983050&quot;/&gt;&lt;wsp:rsid wsp:val=&quot;009C63FE&quot;/&gt;&lt;wsp:rsid wsp:val=&quot;009D43C2&quot;/&gt;&lt;wsp:rsid wsp:val=&quot;00A77F4D&quot;/&gt;&lt;wsp:rsid wsp:val=&quot;00AA1EE8&quot;/&gt;&lt;wsp:rsid wsp:val=&quot;00B31919&quot;/&gt;&lt;wsp:rsid wsp:val=&quot;00B37E46&quot;/&gt;&lt;wsp:rsid wsp:val=&quot;00B4212E&quot;/&gt;&lt;wsp:rsid wsp:val=&quot;00B7528D&quot;/&gt;&lt;wsp:rsid wsp:val=&quot;00BD3655&quot;/&gt;&lt;wsp:rsid wsp:val=&quot;00C54FAE&quot;/&gt;&lt;wsp:rsid wsp:val=&quot;00C93D6B&quot;/&gt;&lt;wsp:rsid wsp:val=&quot;00CA2FC8&quot;/&gt;&lt;wsp:rsid wsp:val=&quot;00CB6F0F&quot;/&gt;&lt;wsp:rsid wsp:val=&quot;00D1328D&quot;/&gt;&lt;wsp:rsid wsp:val=&quot;00D55013&quot;/&gt;&lt;wsp:rsid wsp:val=&quot;00D77852&quot;/&gt;&lt;wsp:rsid wsp:val=&quot;00DD6DA0&quot;/&gt;&lt;wsp:rsid wsp:val=&quot;00DD77A0&quot;/&gt;&lt;wsp:rsid wsp:val=&quot;00E31ACA&quot;/&gt;&lt;wsp:rsid wsp:val=&quot;00E74EC5&quot;/&gt;&lt;wsp:rsid wsp:val=&quot;00EA1765&quot;/&gt;&lt;wsp:rsid wsp:val=&quot;00F06D3E&quot;/&gt;&lt;wsp:rsid wsp:val=&quot;00F07A6E&quot;/&gt;&lt;wsp:rsid wsp:val=&quot;00F16472&quot;/&gt;&lt;wsp:rsid wsp:val=&quot;00F54204&quot;/&gt;&lt;wsp:rsid wsp:val=&quot;00FA204E&quot;/&gt;&lt;wsp:rsid wsp:val=&quot;00FA3365&quot;/&gt;&lt;wsp:rsid wsp:val=&quot;00FF32C9&quot;/&gt;&lt;wsp:rsid wsp:val=&quot;00FF4097&quot;/&gt;&lt;/wsp:rsids&gt;&lt;/w:docPr&gt;&lt;w:body&gt;&lt;w:p wsp:rsidR=&quot;00000000&quot; wsp:rsidRDefault=&quot;00B7528D&quot;&gt;&lt;m:oMathPara&gt;&lt;m:oMath&gt;&lt;m:sPre&gt;&lt;m:sPre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PrePr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35&lt;/m:t&gt;&lt;/m:r&gt;&lt;/m:sub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80&lt;/m:t&gt;&lt;/m:r&gt;&lt;/m:sup&gt;&lt;m:e&gt;&lt;m:r&gt;&lt;w:rPr&gt;&lt;w:rFonts w:ascii=&quot;Cambria Math&quot; w:h-ansi=&quot;Cambria Math&quot;/&gt;&lt;wx:font wx:val=&quot;Cambria Math&quot;/&gt;&lt;w:i/&gt;&lt;w:sz w:val=&quot;28&quot;/&gt;&lt;w:sz-cs w:val=&quot;28&quot;/&gt;&lt;/w:rPr&gt;&lt;m:t&gt;Br&lt;/m:t&gt;&lt;/m:r&gt;&lt;/m:e&gt;&lt;/m:sPre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8" o:title="" chromakey="white"/>
          </v:shape>
        </w:pict>
      </w:r>
      <w:r w:rsidRPr="00AA1EE8">
        <w:rPr>
          <w:rFonts w:ascii="Times New Roman" w:hAnsi="Times New Roman"/>
          <w:sz w:val="28"/>
          <w:szCs w:val="28"/>
          <w:lang w:val="ru-RU"/>
        </w:rPr>
        <w:instrText xml:space="preserve"> </w:instrText>
      </w:r>
      <w:r w:rsidRPr="00AA1EE8">
        <w:rPr>
          <w:rFonts w:ascii="Times New Roman" w:hAnsi="Times New Roman"/>
          <w:sz w:val="28"/>
          <w:szCs w:val="28"/>
          <w:lang w:val="ru-RU"/>
        </w:rPr>
        <w:fldChar w:fldCharType="separate"/>
      </w:r>
      <w:r w:rsidRPr="00AA1EE8">
        <w:pict>
          <v:shape id="_x0000_i1029" type="#_x0000_t75" style="width:33.75pt;height:18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best-fit&quot; w:percent=&quot;159&quot;/&gt;&lt;w:doNotEmbedSystemFonts/&gt;&lt;w:defaultTabStop w:val=&quot;708&quot;/&gt;&lt;w:hyphenationZone w:val=&quot;425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EA1765&quot;/&gt;&lt;wsp:rsid wsp:val=&quot;00004B06&quot;/&gt;&lt;wsp:rsid wsp:val=&quot;00041121&quot;/&gt;&lt;wsp:rsid wsp:val=&quot;00073AC6&quot;/&gt;&lt;wsp:rsid wsp:val=&quot;000C75FE&quot;/&gt;&lt;wsp:rsid wsp:val=&quot;000F144A&quot;/&gt;&lt;wsp:rsid wsp:val=&quot;001554A4&quot;/&gt;&lt;wsp:rsid wsp:val=&quot;0018019D&quot;/&gt;&lt;wsp:rsid wsp:val=&quot;0024655A&quot;/&gt;&lt;wsp:rsid wsp:val=&quot;00281182&quot;/&gt;&lt;wsp:rsid wsp:val=&quot;002A3909&quot;/&gt;&lt;wsp:rsid wsp:val=&quot;002D2928&quot;/&gt;&lt;wsp:rsid wsp:val=&quot;002F1BA9&quot;/&gt;&lt;wsp:rsid wsp:val=&quot;00326D18&quot;/&gt;&lt;wsp:rsid wsp:val=&quot;00386714&quot;/&gt;&lt;wsp:rsid wsp:val=&quot;003F0D3A&quot;/&gt;&lt;wsp:rsid wsp:val=&quot;00404F9F&quot;/&gt;&lt;wsp:rsid wsp:val=&quot;00431B37&quot;/&gt;&lt;wsp:rsid wsp:val=&quot;004A12B2&quot;/&gt;&lt;wsp:rsid wsp:val=&quot;00503FCC&quot;/&gt;&lt;wsp:rsid wsp:val=&quot;0054133F&quot;/&gt;&lt;wsp:rsid wsp:val=&quot;005532D8&quot;/&gt;&lt;wsp:rsid wsp:val=&quot;00555BD8&quot;/&gt;&lt;wsp:rsid wsp:val=&quot;00632AEF&quot;/&gt;&lt;wsp:rsid wsp:val=&quot;00657A98&quot;/&gt;&lt;wsp:rsid wsp:val=&quot;00683AA2&quot;/&gt;&lt;wsp:rsid wsp:val=&quot;00700A2F&quot;/&gt;&lt;wsp:rsid wsp:val=&quot;007C0301&quot;/&gt;&lt;wsp:rsid wsp:val=&quot;007C69E9&quot;/&gt;&lt;wsp:rsid wsp:val=&quot;00836535&quot;/&gt;&lt;wsp:rsid wsp:val=&quot;00837E4E&quot;/&gt;&lt;wsp:rsid wsp:val=&quot;008B37E1&quot;/&gt;&lt;wsp:rsid wsp:val=&quot;0094268E&quot;/&gt;&lt;wsp:rsid wsp:val=&quot;009551C9&quot;/&gt;&lt;wsp:rsid wsp:val=&quot;009653F0&quot;/&gt;&lt;wsp:rsid wsp:val=&quot;00983050&quot;/&gt;&lt;wsp:rsid wsp:val=&quot;009C63FE&quot;/&gt;&lt;wsp:rsid wsp:val=&quot;009D43C2&quot;/&gt;&lt;wsp:rsid wsp:val=&quot;00A77F4D&quot;/&gt;&lt;wsp:rsid wsp:val=&quot;00AA1EE8&quot;/&gt;&lt;wsp:rsid wsp:val=&quot;00B31919&quot;/&gt;&lt;wsp:rsid wsp:val=&quot;00B37E46&quot;/&gt;&lt;wsp:rsid wsp:val=&quot;00B4212E&quot;/&gt;&lt;wsp:rsid wsp:val=&quot;00B7528D&quot;/&gt;&lt;wsp:rsid wsp:val=&quot;00BD3655&quot;/&gt;&lt;wsp:rsid wsp:val=&quot;00C54FAE&quot;/&gt;&lt;wsp:rsid wsp:val=&quot;00C93D6B&quot;/&gt;&lt;wsp:rsid wsp:val=&quot;00CA2FC8&quot;/&gt;&lt;wsp:rsid wsp:val=&quot;00CB6F0F&quot;/&gt;&lt;wsp:rsid wsp:val=&quot;00D1328D&quot;/&gt;&lt;wsp:rsid wsp:val=&quot;00D55013&quot;/&gt;&lt;wsp:rsid wsp:val=&quot;00D77852&quot;/&gt;&lt;wsp:rsid wsp:val=&quot;00DD6DA0&quot;/&gt;&lt;wsp:rsid wsp:val=&quot;00DD77A0&quot;/&gt;&lt;wsp:rsid wsp:val=&quot;00E31ACA&quot;/&gt;&lt;wsp:rsid wsp:val=&quot;00E74EC5&quot;/&gt;&lt;wsp:rsid wsp:val=&quot;00EA1765&quot;/&gt;&lt;wsp:rsid wsp:val=&quot;00F06D3E&quot;/&gt;&lt;wsp:rsid wsp:val=&quot;00F07A6E&quot;/&gt;&lt;wsp:rsid wsp:val=&quot;00F16472&quot;/&gt;&lt;wsp:rsid wsp:val=&quot;00F54204&quot;/&gt;&lt;wsp:rsid wsp:val=&quot;00FA204E&quot;/&gt;&lt;wsp:rsid wsp:val=&quot;00FA3365&quot;/&gt;&lt;wsp:rsid wsp:val=&quot;00FF32C9&quot;/&gt;&lt;wsp:rsid wsp:val=&quot;00FF4097&quot;/&gt;&lt;/wsp:rsids&gt;&lt;/w:docPr&gt;&lt;w:body&gt;&lt;w:p wsp:rsidR=&quot;00000000&quot; wsp:rsidRDefault=&quot;00B7528D&quot;&gt;&lt;m:oMathPara&gt;&lt;m:oMath&gt;&lt;m:sPre&gt;&lt;m:sPre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sPrePr&gt;&lt;m:sub&gt;&lt;m:r&gt;&lt;w:rPr&gt;&lt;w:rFonts w:ascii=&quot;Cambria Math&quot; w:h-ansi=&quot;Cambria Math&quot;/&gt;&lt;wx:font wx:val=&quot;Cambria Math&quot;/&gt;&lt;w:i/&gt;&lt;w:sz w:val=&quot;28&quot;/&gt;&lt;w:sz-cs w:val=&quot;28&quot;/&gt;&lt;/w:rPr&gt;&lt;m:t&gt;35&lt;/m:t&gt;&lt;/m:r&gt;&lt;/m:sub&gt;&lt;m:sup&gt;&lt;m:r&gt;&lt;w:rPr&gt;&lt;w:rFonts w:ascii=&quot;Cambria Math&quot; w:h-ansi=&quot;Cambria Math&quot;/&gt;&lt;wx:font wx:val=&quot;Cambria Math&quot;/&gt;&lt;w:i/&gt;&lt;w:sz w:val=&quot;28&quot;/&gt;&lt;w:sz-cs w:val=&quot;28&quot;/&gt;&lt;/w:rPr&gt;&lt;m:t&gt;80&lt;/m:t&gt;&lt;/m:r&gt;&lt;/m:sup&gt;&lt;m:e&gt;&lt;m:r&gt;&lt;w:rPr&gt;&lt;w:rFonts w:ascii=&quot;Cambria Math&quot; w:h-ansi=&quot;Cambria Math&quot;/&gt;&lt;wx:font wx:val=&quot;Cambria Math&quot;/&gt;&lt;w:i/&gt;&lt;w:sz w:val=&quot;28&quot;/&gt;&lt;w:sz-cs w:val=&quot;28&quot;/&gt;&lt;/w:rPr&gt;&lt;m:t&gt;Br&lt;/m:t&gt;&lt;/m:r&gt;&lt;/m:e&gt;&lt;/m:sPre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8" o:title="" chromakey="white"/>
          </v:shape>
        </w:pict>
      </w:r>
      <w:r w:rsidRPr="00AA1EE8">
        <w:rPr>
          <w:rFonts w:ascii="Times New Roman" w:hAnsi="Times New Roman"/>
          <w:sz w:val="28"/>
          <w:szCs w:val="28"/>
          <w:lang w:val="ru-RU"/>
        </w:rPr>
        <w:fldChar w:fldCharType="end"/>
      </w:r>
      <w:r w:rsidRPr="00FA204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A204E">
        <w:rPr>
          <w:rFonts w:ascii="Times New Roman" w:hAnsi="Times New Roman"/>
          <w:sz w:val="28"/>
          <w:szCs w:val="28"/>
        </w:rPr>
        <w:t xml:space="preserve">необхідно витратити енергію </w:t>
      </w:r>
      <w:r w:rsidRPr="00AA1EE8">
        <w:rPr>
          <w:rFonts w:ascii="Times New Roman" w:hAnsi="Times New Roman"/>
          <w:sz w:val="28"/>
          <w:szCs w:val="28"/>
        </w:rPr>
        <w:fldChar w:fldCharType="begin"/>
      </w:r>
      <w:r w:rsidRPr="00AA1EE8">
        <w:rPr>
          <w:rFonts w:ascii="Times New Roman" w:hAnsi="Times New Roman"/>
          <w:sz w:val="28"/>
          <w:szCs w:val="28"/>
        </w:rPr>
        <w:instrText xml:space="preserve"> QUOTE </w:instrText>
      </w:r>
      <w:r w:rsidRPr="00AA1EE8">
        <w:pict>
          <v:shape id="_x0000_i1030" type="#_x0000_t75" style="width:53.25pt;height:16.5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best-fit&quot; w:percent=&quot;159&quot;/&gt;&lt;w:doNotEmbedSystemFonts/&gt;&lt;w:defaultTabStop w:val=&quot;708&quot;/&gt;&lt;w:hyphenationZone w:val=&quot;425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EA1765&quot;/&gt;&lt;wsp:rsid wsp:val=&quot;00004B06&quot;/&gt;&lt;wsp:rsid wsp:val=&quot;00041121&quot;/&gt;&lt;wsp:rsid wsp:val=&quot;00073AC6&quot;/&gt;&lt;wsp:rsid wsp:val=&quot;000C75FE&quot;/&gt;&lt;wsp:rsid wsp:val=&quot;000F144A&quot;/&gt;&lt;wsp:rsid wsp:val=&quot;001554A4&quot;/&gt;&lt;wsp:rsid wsp:val=&quot;0018019D&quot;/&gt;&lt;wsp:rsid wsp:val=&quot;0024655A&quot;/&gt;&lt;wsp:rsid wsp:val=&quot;00281182&quot;/&gt;&lt;wsp:rsid wsp:val=&quot;002A3909&quot;/&gt;&lt;wsp:rsid wsp:val=&quot;002D2928&quot;/&gt;&lt;wsp:rsid wsp:val=&quot;002F1BA9&quot;/&gt;&lt;wsp:rsid wsp:val=&quot;00326D18&quot;/&gt;&lt;wsp:rsid wsp:val=&quot;00386714&quot;/&gt;&lt;wsp:rsid wsp:val=&quot;003F0D3A&quot;/&gt;&lt;wsp:rsid wsp:val=&quot;00404F9F&quot;/&gt;&lt;wsp:rsid wsp:val=&quot;00431B37&quot;/&gt;&lt;wsp:rsid wsp:val=&quot;004A12B2&quot;/&gt;&lt;wsp:rsid wsp:val=&quot;004F60BA&quot;/&gt;&lt;wsp:rsid wsp:val=&quot;00503FCC&quot;/&gt;&lt;wsp:rsid wsp:val=&quot;0054133F&quot;/&gt;&lt;wsp:rsid wsp:val=&quot;005532D8&quot;/&gt;&lt;wsp:rsid wsp:val=&quot;00555BD8&quot;/&gt;&lt;wsp:rsid wsp:val=&quot;00632AEF&quot;/&gt;&lt;wsp:rsid wsp:val=&quot;00657A98&quot;/&gt;&lt;wsp:rsid wsp:val=&quot;00683AA2&quot;/&gt;&lt;wsp:rsid wsp:val=&quot;00700A2F&quot;/&gt;&lt;wsp:rsid wsp:val=&quot;007C0301&quot;/&gt;&lt;wsp:rsid wsp:val=&quot;007C69E9&quot;/&gt;&lt;wsp:rsid wsp:val=&quot;00836535&quot;/&gt;&lt;wsp:rsid wsp:val=&quot;00837E4E&quot;/&gt;&lt;wsp:rsid wsp:val=&quot;008B37E1&quot;/&gt;&lt;wsp:rsid wsp:val=&quot;0094268E&quot;/&gt;&lt;wsp:rsid wsp:val=&quot;009551C9&quot;/&gt;&lt;wsp:rsid wsp:val=&quot;009653F0&quot;/&gt;&lt;wsp:rsid wsp:val=&quot;00983050&quot;/&gt;&lt;wsp:rsid wsp:val=&quot;009C63FE&quot;/&gt;&lt;wsp:rsid wsp:val=&quot;009D43C2&quot;/&gt;&lt;wsp:rsid wsp:val=&quot;00A77F4D&quot;/&gt;&lt;wsp:rsid wsp:val=&quot;00AA1EE8&quot;/&gt;&lt;wsp:rsid wsp:val=&quot;00B31919&quot;/&gt;&lt;wsp:rsid wsp:val=&quot;00B37E46&quot;/&gt;&lt;wsp:rsid wsp:val=&quot;00B4212E&quot;/&gt;&lt;wsp:rsid wsp:val=&quot;00BD3655&quot;/&gt;&lt;wsp:rsid wsp:val=&quot;00C54FAE&quot;/&gt;&lt;wsp:rsid wsp:val=&quot;00C93D6B&quot;/&gt;&lt;wsp:rsid wsp:val=&quot;00CA2FC8&quot;/&gt;&lt;wsp:rsid wsp:val=&quot;00CB6F0F&quot;/&gt;&lt;wsp:rsid wsp:val=&quot;00D1328D&quot;/&gt;&lt;wsp:rsid wsp:val=&quot;00D55013&quot;/&gt;&lt;wsp:rsid wsp:val=&quot;00D77852&quot;/&gt;&lt;wsp:rsid wsp:val=&quot;00DD6DA0&quot;/&gt;&lt;wsp:rsid wsp:val=&quot;00DD77A0&quot;/&gt;&lt;wsp:rsid wsp:val=&quot;00E31ACA&quot;/&gt;&lt;wsp:rsid wsp:val=&quot;00E74EC5&quot;/&gt;&lt;wsp:rsid wsp:val=&quot;00EA1765&quot;/&gt;&lt;wsp:rsid wsp:val=&quot;00F06D3E&quot;/&gt;&lt;wsp:rsid wsp:val=&quot;00F07A6E&quot;/&gt;&lt;wsp:rsid wsp:val=&quot;00F16472&quot;/&gt;&lt;wsp:rsid wsp:val=&quot;00F54204&quot;/&gt;&lt;wsp:rsid wsp:val=&quot;00FA204E&quot;/&gt;&lt;wsp:rsid wsp:val=&quot;00FA3365&quot;/&gt;&lt;wsp:rsid wsp:val=&quot;00FF32C9&quot;/&gt;&lt;wsp:rsid wsp:val=&quot;00FF4097&quot;/&gt;&lt;/wsp:rsids&gt;&lt;/w:docPr&gt;&lt;w:body&gt;&lt;w:p wsp:rsidR=&quot;00000000&quot; wsp:rsidRDefault=&quot;004F60BA&quot;&gt;&lt;m:oMathPara&gt;&lt;m:oMath&gt;&lt;m:r&gt;&lt;w:rPr&gt;&lt;w:rFonts w:ascii=&quot;Cambria Math&quot; w:fareast=&quot;Times New Roman&quot; w:h-ansi=&quot;Cambria Math&quot;/&gt;&lt;wx:font wx:val=&quot;Cambria Math&quot;/&gt;&lt;w:i/&gt;&lt;w:sz w:val=&quot;28&quot;/&gt;&lt;w:sz-cs w:val=&quot;28&quot;/&gt;&lt;/w:rPr&gt;&lt;m:t&gt;8,7 РњРµР’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9" o:title="" chromakey="white"/>
          </v:shape>
        </w:pict>
      </w:r>
      <w:r w:rsidRPr="00AA1EE8">
        <w:rPr>
          <w:rFonts w:ascii="Times New Roman" w:hAnsi="Times New Roman"/>
          <w:sz w:val="28"/>
          <w:szCs w:val="28"/>
        </w:rPr>
        <w:instrText xml:space="preserve"> </w:instrText>
      </w:r>
      <w:r w:rsidRPr="00AA1EE8">
        <w:rPr>
          <w:rFonts w:ascii="Times New Roman" w:hAnsi="Times New Roman"/>
          <w:sz w:val="28"/>
          <w:szCs w:val="28"/>
        </w:rPr>
        <w:fldChar w:fldCharType="separate"/>
      </w:r>
      <w:r w:rsidRPr="00AA1EE8">
        <w:pict>
          <v:shape id="_x0000_i1031" type="#_x0000_t75" style="width:53.25pt;height:16.5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best-fit&quot; w:percent=&quot;159&quot;/&gt;&lt;w:doNotEmbedSystemFonts/&gt;&lt;w:defaultTabStop w:val=&quot;708&quot;/&gt;&lt;w:hyphenationZone w:val=&quot;425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EA1765&quot;/&gt;&lt;wsp:rsid wsp:val=&quot;00004B06&quot;/&gt;&lt;wsp:rsid wsp:val=&quot;00041121&quot;/&gt;&lt;wsp:rsid wsp:val=&quot;00073AC6&quot;/&gt;&lt;wsp:rsid wsp:val=&quot;000C75FE&quot;/&gt;&lt;wsp:rsid wsp:val=&quot;000F144A&quot;/&gt;&lt;wsp:rsid wsp:val=&quot;001554A4&quot;/&gt;&lt;wsp:rsid wsp:val=&quot;0018019D&quot;/&gt;&lt;wsp:rsid wsp:val=&quot;0024655A&quot;/&gt;&lt;wsp:rsid wsp:val=&quot;00281182&quot;/&gt;&lt;wsp:rsid wsp:val=&quot;002A3909&quot;/&gt;&lt;wsp:rsid wsp:val=&quot;002D2928&quot;/&gt;&lt;wsp:rsid wsp:val=&quot;002F1BA9&quot;/&gt;&lt;wsp:rsid wsp:val=&quot;00326D18&quot;/&gt;&lt;wsp:rsid wsp:val=&quot;00386714&quot;/&gt;&lt;wsp:rsid wsp:val=&quot;003F0D3A&quot;/&gt;&lt;wsp:rsid wsp:val=&quot;00404F9F&quot;/&gt;&lt;wsp:rsid wsp:val=&quot;00431B37&quot;/&gt;&lt;wsp:rsid wsp:val=&quot;004A12B2&quot;/&gt;&lt;wsp:rsid wsp:val=&quot;004F60BA&quot;/&gt;&lt;wsp:rsid wsp:val=&quot;00503FCC&quot;/&gt;&lt;wsp:rsid wsp:val=&quot;0054133F&quot;/&gt;&lt;wsp:rsid wsp:val=&quot;005532D8&quot;/&gt;&lt;wsp:rsid wsp:val=&quot;00555BD8&quot;/&gt;&lt;wsp:rsid wsp:val=&quot;00632AEF&quot;/&gt;&lt;wsp:rsid wsp:val=&quot;00657A98&quot;/&gt;&lt;wsp:rsid wsp:val=&quot;00683AA2&quot;/&gt;&lt;wsp:rsid wsp:val=&quot;00700A2F&quot;/&gt;&lt;wsp:rsid wsp:val=&quot;007C0301&quot;/&gt;&lt;wsp:rsid wsp:val=&quot;007C69E9&quot;/&gt;&lt;wsp:rsid wsp:val=&quot;00836535&quot;/&gt;&lt;wsp:rsid wsp:val=&quot;00837E4E&quot;/&gt;&lt;wsp:rsid wsp:val=&quot;008B37E1&quot;/&gt;&lt;wsp:rsid wsp:val=&quot;0094268E&quot;/&gt;&lt;wsp:rsid wsp:val=&quot;009551C9&quot;/&gt;&lt;wsp:rsid wsp:val=&quot;009653F0&quot;/&gt;&lt;wsp:rsid wsp:val=&quot;00983050&quot;/&gt;&lt;wsp:rsid wsp:val=&quot;009C63FE&quot;/&gt;&lt;wsp:rsid wsp:val=&quot;009D43C2&quot;/&gt;&lt;wsp:rsid wsp:val=&quot;00A77F4D&quot;/&gt;&lt;wsp:rsid wsp:val=&quot;00AA1EE8&quot;/&gt;&lt;wsp:rsid wsp:val=&quot;00B31919&quot;/&gt;&lt;wsp:rsid wsp:val=&quot;00B37E46&quot;/&gt;&lt;wsp:rsid wsp:val=&quot;00B4212E&quot;/&gt;&lt;wsp:rsid wsp:val=&quot;00BD3655&quot;/&gt;&lt;wsp:rsid wsp:val=&quot;00C54FAE&quot;/&gt;&lt;wsp:rsid wsp:val=&quot;00C93D6B&quot;/&gt;&lt;wsp:rsid wsp:val=&quot;00CA2FC8&quot;/&gt;&lt;wsp:rsid wsp:val=&quot;00CB6F0F&quot;/&gt;&lt;wsp:rsid wsp:val=&quot;00D1328D&quot;/&gt;&lt;wsp:rsid wsp:val=&quot;00D55013&quot;/&gt;&lt;wsp:rsid wsp:val=&quot;00D77852&quot;/&gt;&lt;wsp:rsid wsp:val=&quot;00DD6DA0&quot;/&gt;&lt;wsp:rsid wsp:val=&quot;00DD77A0&quot;/&gt;&lt;wsp:rsid wsp:val=&quot;00E31ACA&quot;/&gt;&lt;wsp:rsid wsp:val=&quot;00E74EC5&quot;/&gt;&lt;wsp:rsid wsp:val=&quot;00EA1765&quot;/&gt;&lt;wsp:rsid wsp:val=&quot;00F06D3E&quot;/&gt;&lt;wsp:rsid wsp:val=&quot;00F07A6E&quot;/&gt;&lt;wsp:rsid wsp:val=&quot;00F16472&quot;/&gt;&lt;wsp:rsid wsp:val=&quot;00F54204&quot;/&gt;&lt;wsp:rsid wsp:val=&quot;00FA204E&quot;/&gt;&lt;wsp:rsid wsp:val=&quot;00FA3365&quot;/&gt;&lt;wsp:rsid wsp:val=&quot;00FF32C9&quot;/&gt;&lt;wsp:rsid wsp:val=&quot;00FF4097&quot;/&gt;&lt;/wsp:rsids&gt;&lt;/w:docPr&gt;&lt;w:body&gt;&lt;w:p wsp:rsidR=&quot;00000000&quot; wsp:rsidRDefault=&quot;004F60BA&quot;&gt;&lt;m:oMathPara&gt;&lt;m:oMath&gt;&lt;m:r&gt;&lt;w:rPr&gt;&lt;w:rFonts w:ascii=&quot;Cambria Math&quot; w:fareast=&quot;Times New Roman&quot; w:h-ansi=&quot;Cambria Math&quot;/&gt;&lt;wx:font wx:val=&quot;Cambria Math&quot;/&gt;&lt;w:i/&gt;&lt;w:sz w:val=&quot;28&quot;/&gt;&lt;w:sz-cs w:val=&quot;28&quot;/&gt;&lt;/w:rPr&gt;&lt;m:t&gt;8,7 РњРµР’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9" o:title="" chromakey="white"/>
          </v:shape>
        </w:pict>
      </w:r>
      <w:r w:rsidRPr="00AA1EE8">
        <w:rPr>
          <w:rFonts w:ascii="Times New Roman" w:hAnsi="Times New Roman"/>
          <w:sz w:val="28"/>
          <w:szCs w:val="28"/>
        </w:rPr>
        <w:fldChar w:fldCharType="end"/>
      </w:r>
      <w:r w:rsidRPr="00FA204E">
        <w:rPr>
          <w:rFonts w:ascii="Times New Roman" w:hAnsi="Times New Roman"/>
          <w:sz w:val="28"/>
          <w:szCs w:val="28"/>
        </w:rPr>
        <w:t>. Якою є енергія зв’язку цього ядра?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0420"/>
      </w:tblGrid>
      <w:tr w:rsidR="009449DD" w:rsidRPr="00AA1EE8" w:rsidTr="00AA1EE8">
        <w:tc>
          <w:tcPr>
            <w:tcW w:w="104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449DD" w:rsidRPr="00AA1EE8" w:rsidRDefault="009449DD" w:rsidP="00AA1EE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9449DD" w:rsidRPr="00AA1EE8" w:rsidTr="00AA1EE8">
        <w:trPr>
          <w:trHeight w:val="272"/>
        </w:trPr>
        <w:tc>
          <w:tcPr>
            <w:tcW w:w="104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449DD" w:rsidRPr="00AA1EE8" w:rsidRDefault="009449DD" w:rsidP="00AA1E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AA1EE8">
              <w:rPr>
                <w:rFonts w:ascii="Times New Roman" w:hAnsi="Times New Roman"/>
                <w:sz w:val="24"/>
              </w:rPr>
              <w:t xml:space="preserve">                    А. </w:t>
            </w:r>
            <w:r w:rsidRPr="00AA1EE8">
              <w:rPr>
                <w:rFonts w:ascii="Times New Roman" w:hAnsi="Times New Roman"/>
                <w:sz w:val="24"/>
              </w:rPr>
              <w:fldChar w:fldCharType="begin"/>
            </w:r>
            <w:r w:rsidRPr="00AA1EE8">
              <w:rPr>
                <w:rFonts w:ascii="Times New Roman" w:hAnsi="Times New Roman"/>
                <w:sz w:val="24"/>
              </w:rPr>
              <w:instrText xml:space="preserve"> QUOTE </w:instrText>
            </w:r>
            <w:r w:rsidRPr="00AA1EE8">
              <w:pict>
                <v:shape id="_x0000_i1032" type="#_x0000_t75" style="width:60pt;height:14.25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best-fit&quot; w:percent=&quot;159&quot;/&gt;&lt;w:doNotEmbedSystemFonts/&gt;&lt;w:defaultTabStop w:val=&quot;708&quot;/&gt;&lt;w:hyphenationZone w:val=&quot;425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EA1765&quot;/&gt;&lt;wsp:rsid wsp:val=&quot;00004B06&quot;/&gt;&lt;wsp:rsid wsp:val=&quot;00041121&quot;/&gt;&lt;wsp:rsid wsp:val=&quot;00073AC6&quot;/&gt;&lt;wsp:rsid wsp:val=&quot;000C75FE&quot;/&gt;&lt;wsp:rsid wsp:val=&quot;000F144A&quot;/&gt;&lt;wsp:rsid wsp:val=&quot;001554A4&quot;/&gt;&lt;wsp:rsid wsp:val=&quot;0018019D&quot;/&gt;&lt;wsp:rsid wsp:val=&quot;0024655A&quot;/&gt;&lt;wsp:rsid wsp:val=&quot;00281182&quot;/&gt;&lt;wsp:rsid wsp:val=&quot;002A3909&quot;/&gt;&lt;wsp:rsid wsp:val=&quot;002D2928&quot;/&gt;&lt;wsp:rsid wsp:val=&quot;002F1BA9&quot;/&gt;&lt;wsp:rsid wsp:val=&quot;00326D18&quot;/&gt;&lt;wsp:rsid wsp:val=&quot;00386714&quot;/&gt;&lt;wsp:rsid wsp:val=&quot;003F0D3A&quot;/&gt;&lt;wsp:rsid wsp:val=&quot;00404F9F&quot;/&gt;&lt;wsp:rsid wsp:val=&quot;00431B37&quot;/&gt;&lt;wsp:rsid wsp:val=&quot;004A12B2&quot;/&gt;&lt;wsp:rsid wsp:val=&quot;00503FCC&quot;/&gt;&lt;wsp:rsid wsp:val=&quot;0054133F&quot;/&gt;&lt;wsp:rsid wsp:val=&quot;005532D8&quot;/&gt;&lt;wsp:rsid wsp:val=&quot;00555BD8&quot;/&gt;&lt;wsp:rsid wsp:val=&quot;00632AEF&quot;/&gt;&lt;wsp:rsid wsp:val=&quot;00657A98&quot;/&gt;&lt;wsp:rsid wsp:val=&quot;00683AA2&quot;/&gt;&lt;wsp:rsid wsp:val=&quot;00700A2F&quot;/&gt;&lt;wsp:rsid wsp:val=&quot;007C0301&quot;/&gt;&lt;wsp:rsid wsp:val=&quot;007C69E9&quot;/&gt;&lt;wsp:rsid wsp:val=&quot;00836535&quot;/&gt;&lt;wsp:rsid wsp:val=&quot;00837E4E&quot;/&gt;&lt;wsp:rsid wsp:val=&quot;008B37E1&quot;/&gt;&lt;wsp:rsid wsp:val=&quot;0094268E&quot;/&gt;&lt;wsp:rsid wsp:val=&quot;009551C9&quot;/&gt;&lt;wsp:rsid wsp:val=&quot;009653F0&quot;/&gt;&lt;wsp:rsid wsp:val=&quot;00983050&quot;/&gt;&lt;wsp:rsid wsp:val=&quot;009C63FE&quot;/&gt;&lt;wsp:rsid wsp:val=&quot;009D43C2&quot;/&gt;&lt;wsp:rsid wsp:val=&quot;00A77F4D&quot;/&gt;&lt;wsp:rsid wsp:val=&quot;00AA1EE8&quot;/&gt;&lt;wsp:rsid wsp:val=&quot;00B31919&quot;/&gt;&lt;wsp:rsid wsp:val=&quot;00B37E46&quot;/&gt;&lt;wsp:rsid wsp:val=&quot;00B4212E&quot;/&gt;&lt;wsp:rsid wsp:val=&quot;00BD3655&quot;/&gt;&lt;wsp:rsid wsp:val=&quot;00C54FAE&quot;/&gt;&lt;wsp:rsid wsp:val=&quot;00C93D6B&quot;/&gt;&lt;wsp:rsid wsp:val=&quot;00CA2FC8&quot;/&gt;&lt;wsp:rsid wsp:val=&quot;00CB6F0F&quot;/&gt;&lt;wsp:rsid wsp:val=&quot;00D1328D&quot;/&gt;&lt;wsp:rsid wsp:val=&quot;00D55013&quot;/&gt;&lt;wsp:rsid wsp:val=&quot;00D66524&quot;/&gt;&lt;wsp:rsid wsp:val=&quot;00D77852&quot;/&gt;&lt;wsp:rsid wsp:val=&quot;00DD6DA0&quot;/&gt;&lt;wsp:rsid wsp:val=&quot;00DD77A0&quot;/&gt;&lt;wsp:rsid wsp:val=&quot;00E31ACA&quot;/&gt;&lt;wsp:rsid wsp:val=&quot;00E74EC5&quot;/&gt;&lt;wsp:rsid wsp:val=&quot;00EA1765&quot;/&gt;&lt;wsp:rsid wsp:val=&quot;00F06D3E&quot;/&gt;&lt;wsp:rsid wsp:val=&quot;00F07A6E&quot;/&gt;&lt;wsp:rsid wsp:val=&quot;00F16472&quot;/&gt;&lt;wsp:rsid wsp:val=&quot;00F54204&quot;/&gt;&lt;wsp:rsid wsp:val=&quot;00FA204E&quot;/&gt;&lt;wsp:rsid wsp:val=&quot;00FA3365&quot;/&gt;&lt;wsp:rsid wsp:val=&quot;00FF32C9&quot;/&gt;&lt;wsp:rsid wsp:val=&quot;00FF4097&quot;/&gt;&lt;/wsp:rsids&gt;&lt;/w:docPr&gt;&lt;w:body&gt;&lt;w:p wsp:rsidR=&quot;00000000&quot; wsp:rsidRDefault=&quot;00D66524&quot;&gt;&lt;m:oMathPara&gt;&lt;m:oMath&gt;&lt;m:r&gt;&lt;w:rPr&gt;&lt;w:rFonts w:ascii=&quot;Cambria Math&quot; w:fareast=&quot;Calibri&quot; w:h-ansi=&quot;Cambria Math&quot;/&gt;&lt;wx:font wx:val=&quot;Cambria Math&quot;/&gt;&lt;w:i/&gt;&lt;w:sz w:val=&quot;24&quot;/&gt;&lt;/w:rPr&gt;&lt;m:t&gt;0,249 РњРµР’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10" o:title="" chromakey="white"/>
                </v:shape>
              </w:pict>
            </w:r>
            <w:r w:rsidRPr="00AA1EE8">
              <w:rPr>
                <w:rFonts w:ascii="Times New Roman" w:hAnsi="Times New Roman"/>
                <w:sz w:val="24"/>
              </w:rPr>
              <w:instrText xml:space="preserve"> </w:instrText>
            </w:r>
            <w:r w:rsidRPr="00AA1EE8">
              <w:rPr>
                <w:rFonts w:ascii="Times New Roman" w:hAnsi="Times New Roman"/>
                <w:sz w:val="24"/>
              </w:rPr>
              <w:fldChar w:fldCharType="separate"/>
            </w:r>
            <w:r w:rsidRPr="00AA1EE8">
              <w:pict>
                <v:shape id="_x0000_i1033" type="#_x0000_t75" style="width:60pt;height:14.25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best-fit&quot; w:percent=&quot;159&quot;/&gt;&lt;w:doNotEmbedSystemFonts/&gt;&lt;w:defaultTabStop w:val=&quot;708&quot;/&gt;&lt;w:hyphenationZone w:val=&quot;425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EA1765&quot;/&gt;&lt;wsp:rsid wsp:val=&quot;00004B06&quot;/&gt;&lt;wsp:rsid wsp:val=&quot;00041121&quot;/&gt;&lt;wsp:rsid wsp:val=&quot;00073AC6&quot;/&gt;&lt;wsp:rsid wsp:val=&quot;000C75FE&quot;/&gt;&lt;wsp:rsid wsp:val=&quot;000F144A&quot;/&gt;&lt;wsp:rsid wsp:val=&quot;001554A4&quot;/&gt;&lt;wsp:rsid wsp:val=&quot;0018019D&quot;/&gt;&lt;wsp:rsid wsp:val=&quot;0024655A&quot;/&gt;&lt;wsp:rsid wsp:val=&quot;00281182&quot;/&gt;&lt;wsp:rsid wsp:val=&quot;002A3909&quot;/&gt;&lt;wsp:rsid wsp:val=&quot;002D2928&quot;/&gt;&lt;wsp:rsid wsp:val=&quot;002F1BA9&quot;/&gt;&lt;wsp:rsid wsp:val=&quot;00326D18&quot;/&gt;&lt;wsp:rsid wsp:val=&quot;00386714&quot;/&gt;&lt;wsp:rsid wsp:val=&quot;003F0D3A&quot;/&gt;&lt;wsp:rsid wsp:val=&quot;00404F9F&quot;/&gt;&lt;wsp:rsid wsp:val=&quot;00431B37&quot;/&gt;&lt;wsp:rsid wsp:val=&quot;004A12B2&quot;/&gt;&lt;wsp:rsid wsp:val=&quot;00503FCC&quot;/&gt;&lt;wsp:rsid wsp:val=&quot;0054133F&quot;/&gt;&lt;wsp:rsid wsp:val=&quot;005532D8&quot;/&gt;&lt;wsp:rsid wsp:val=&quot;00555BD8&quot;/&gt;&lt;wsp:rsid wsp:val=&quot;00632AEF&quot;/&gt;&lt;wsp:rsid wsp:val=&quot;00657A98&quot;/&gt;&lt;wsp:rsid wsp:val=&quot;00683AA2&quot;/&gt;&lt;wsp:rsid wsp:val=&quot;00700A2F&quot;/&gt;&lt;wsp:rsid wsp:val=&quot;007C0301&quot;/&gt;&lt;wsp:rsid wsp:val=&quot;007C69E9&quot;/&gt;&lt;wsp:rsid wsp:val=&quot;00836535&quot;/&gt;&lt;wsp:rsid wsp:val=&quot;00837E4E&quot;/&gt;&lt;wsp:rsid wsp:val=&quot;008B37E1&quot;/&gt;&lt;wsp:rsid wsp:val=&quot;0094268E&quot;/&gt;&lt;wsp:rsid wsp:val=&quot;009551C9&quot;/&gt;&lt;wsp:rsid wsp:val=&quot;009653F0&quot;/&gt;&lt;wsp:rsid wsp:val=&quot;00983050&quot;/&gt;&lt;wsp:rsid wsp:val=&quot;009C63FE&quot;/&gt;&lt;wsp:rsid wsp:val=&quot;009D43C2&quot;/&gt;&lt;wsp:rsid wsp:val=&quot;00A77F4D&quot;/&gt;&lt;wsp:rsid wsp:val=&quot;00AA1EE8&quot;/&gt;&lt;wsp:rsid wsp:val=&quot;00B31919&quot;/&gt;&lt;wsp:rsid wsp:val=&quot;00B37E46&quot;/&gt;&lt;wsp:rsid wsp:val=&quot;00B4212E&quot;/&gt;&lt;wsp:rsid wsp:val=&quot;00BD3655&quot;/&gt;&lt;wsp:rsid wsp:val=&quot;00C54FAE&quot;/&gt;&lt;wsp:rsid wsp:val=&quot;00C93D6B&quot;/&gt;&lt;wsp:rsid wsp:val=&quot;00CA2FC8&quot;/&gt;&lt;wsp:rsid wsp:val=&quot;00CB6F0F&quot;/&gt;&lt;wsp:rsid wsp:val=&quot;00D1328D&quot;/&gt;&lt;wsp:rsid wsp:val=&quot;00D55013&quot;/&gt;&lt;wsp:rsid wsp:val=&quot;00D66524&quot;/&gt;&lt;wsp:rsid wsp:val=&quot;00D77852&quot;/&gt;&lt;wsp:rsid wsp:val=&quot;00DD6DA0&quot;/&gt;&lt;wsp:rsid wsp:val=&quot;00DD77A0&quot;/&gt;&lt;wsp:rsid wsp:val=&quot;00E31ACA&quot;/&gt;&lt;wsp:rsid wsp:val=&quot;00E74EC5&quot;/&gt;&lt;wsp:rsid wsp:val=&quot;00EA1765&quot;/&gt;&lt;wsp:rsid wsp:val=&quot;00F06D3E&quot;/&gt;&lt;wsp:rsid wsp:val=&quot;00F07A6E&quot;/&gt;&lt;wsp:rsid wsp:val=&quot;00F16472&quot;/&gt;&lt;wsp:rsid wsp:val=&quot;00F54204&quot;/&gt;&lt;wsp:rsid wsp:val=&quot;00FA204E&quot;/&gt;&lt;wsp:rsid wsp:val=&quot;00FA3365&quot;/&gt;&lt;wsp:rsid wsp:val=&quot;00FF32C9&quot;/&gt;&lt;wsp:rsid wsp:val=&quot;00FF4097&quot;/&gt;&lt;/wsp:rsids&gt;&lt;/w:docPr&gt;&lt;w:body&gt;&lt;w:p wsp:rsidR=&quot;00000000&quot; wsp:rsidRDefault=&quot;00D66524&quot;&gt;&lt;m:oMathPara&gt;&lt;m:oMath&gt;&lt;m:r&gt;&lt;w:rPr&gt;&lt;w:rFonts w:ascii=&quot;Cambria Math&quot; w:fareast=&quot;Calibri&quot; w:h-ansi=&quot;Cambria Math&quot;/&gt;&lt;wx:font wx:val=&quot;Cambria Math&quot;/&gt;&lt;w:i/&gt;&lt;w:sz w:val=&quot;24&quot;/&gt;&lt;/w:rPr&gt;&lt;m:t&gt;0,249 РњРµР’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10" o:title="" chromakey="white"/>
                </v:shape>
              </w:pict>
            </w:r>
            <w:r w:rsidRPr="00AA1EE8">
              <w:rPr>
                <w:rFonts w:ascii="Times New Roman" w:hAnsi="Times New Roman"/>
                <w:sz w:val="24"/>
              </w:rPr>
              <w:fldChar w:fldCharType="end"/>
            </w:r>
          </w:p>
        </w:tc>
      </w:tr>
      <w:tr w:rsidR="009449DD" w:rsidRPr="00AA1EE8" w:rsidTr="00AA1EE8">
        <w:tc>
          <w:tcPr>
            <w:tcW w:w="104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449DD" w:rsidRPr="00AA1EE8" w:rsidRDefault="009449DD" w:rsidP="00AA1E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AA1EE8">
              <w:rPr>
                <w:rFonts w:ascii="Times New Roman" w:hAnsi="Times New Roman"/>
                <w:sz w:val="24"/>
              </w:rPr>
              <w:t xml:space="preserve">                    Б. </w:t>
            </w:r>
            <w:r w:rsidRPr="00AA1EE8">
              <w:rPr>
                <w:rFonts w:ascii="Times New Roman" w:hAnsi="Times New Roman"/>
                <w:sz w:val="24"/>
              </w:rPr>
              <w:fldChar w:fldCharType="begin"/>
            </w:r>
            <w:r w:rsidRPr="00AA1EE8">
              <w:rPr>
                <w:rFonts w:ascii="Times New Roman" w:hAnsi="Times New Roman"/>
                <w:sz w:val="24"/>
              </w:rPr>
              <w:instrText xml:space="preserve"> QUOTE </w:instrText>
            </w:r>
            <w:r w:rsidRPr="00AA1EE8">
              <w:pict>
                <v:shape id="_x0000_i1034" type="#_x0000_t75" style="width:51pt;height:14.25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best-fit&quot; w:percent=&quot;159&quot;/&gt;&lt;w:doNotEmbedSystemFonts/&gt;&lt;w:defaultTabStop w:val=&quot;708&quot;/&gt;&lt;w:hyphenationZone w:val=&quot;425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EA1765&quot;/&gt;&lt;wsp:rsid wsp:val=&quot;00004B06&quot;/&gt;&lt;wsp:rsid wsp:val=&quot;00041121&quot;/&gt;&lt;wsp:rsid wsp:val=&quot;00073AC6&quot;/&gt;&lt;wsp:rsid wsp:val=&quot;000C75FE&quot;/&gt;&lt;wsp:rsid wsp:val=&quot;000F144A&quot;/&gt;&lt;wsp:rsid wsp:val=&quot;001554A4&quot;/&gt;&lt;wsp:rsid wsp:val=&quot;0018019D&quot;/&gt;&lt;wsp:rsid wsp:val=&quot;0024655A&quot;/&gt;&lt;wsp:rsid wsp:val=&quot;00281182&quot;/&gt;&lt;wsp:rsid wsp:val=&quot;002A3909&quot;/&gt;&lt;wsp:rsid wsp:val=&quot;002D2928&quot;/&gt;&lt;wsp:rsid wsp:val=&quot;002F1BA9&quot;/&gt;&lt;wsp:rsid wsp:val=&quot;00326D18&quot;/&gt;&lt;wsp:rsid wsp:val=&quot;00386714&quot;/&gt;&lt;wsp:rsid wsp:val=&quot;003F0D3A&quot;/&gt;&lt;wsp:rsid wsp:val=&quot;00404F9F&quot;/&gt;&lt;wsp:rsid wsp:val=&quot;00431B37&quot;/&gt;&lt;wsp:rsid wsp:val=&quot;004A12B2&quot;/&gt;&lt;wsp:rsid wsp:val=&quot;00503FCC&quot;/&gt;&lt;wsp:rsid wsp:val=&quot;0054133F&quot;/&gt;&lt;wsp:rsid wsp:val=&quot;005532D8&quot;/&gt;&lt;wsp:rsid wsp:val=&quot;00555BD8&quot;/&gt;&lt;wsp:rsid wsp:val=&quot;00632AEF&quot;/&gt;&lt;wsp:rsid wsp:val=&quot;00657A98&quot;/&gt;&lt;wsp:rsid wsp:val=&quot;00673D6A&quot;/&gt;&lt;wsp:rsid wsp:val=&quot;00683AA2&quot;/&gt;&lt;wsp:rsid wsp:val=&quot;00700A2F&quot;/&gt;&lt;wsp:rsid wsp:val=&quot;007C0301&quot;/&gt;&lt;wsp:rsid wsp:val=&quot;007C69E9&quot;/&gt;&lt;wsp:rsid wsp:val=&quot;00836535&quot;/&gt;&lt;wsp:rsid wsp:val=&quot;00837E4E&quot;/&gt;&lt;wsp:rsid wsp:val=&quot;008B37E1&quot;/&gt;&lt;wsp:rsid wsp:val=&quot;0094268E&quot;/&gt;&lt;wsp:rsid wsp:val=&quot;009551C9&quot;/&gt;&lt;wsp:rsid wsp:val=&quot;009653F0&quot;/&gt;&lt;wsp:rsid wsp:val=&quot;00983050&quot;/&gt;&lt;wsp:rsid wsp:val=&quot;009C63FE&quot;/&gt;&lt;wsp:rsid wsp:val=&quot;009D43C2&quot;/&gt;&lt;wsp:rsid wsp:val=&quot;00A77F4D&quot;/&gt;&lt;wsp:rsid wsp:val=&quot;00AA1EE8&quot;/&gt;&lt;wsp:rsid wsp:val=&quot;00B31919&quot;/&gt;&lt;wsp:rsid wsp:val=&quot;00B37E46&quot;/&gt;&lt;wsp:rsid wsp:val=&quot;00B4212E&quot;/&gt;&lt;wsp:rsid wsp:val=&quot;00BD3655&quot;/&gt;&lt;wsp:rsid wsp:val=&quot;00C54FAE&quot;/&gt;&lt;wsp:rsid wsp:val=&quot;00C93D6B&quot;/&gt;&lt;wsp:rsid wsp:val=&quot;00CA2FC8&quot;/&gt;&lt;wsp:rsid wsp:val=&quot;00CB6F0F&quot;/&gt;&lt;wsp:rsid wsp:val=&quot;00D1328D&quot;/&gt;&lt;wsp:rsid wsp:val=&quot;00D55013&quot;/&gt;&lt;wsp:rsid wsp:val=&quot;00D77852&quot;/&gt;&lt;wsp:rsid wsp:val=&quot;00DD6DA0&quot;/&gt;&lt;wsp:rsid wsp:val=&quot;00DD77A0&quot;/&gt;&lt;wsp:rsid wsp:val=&quot;00E31ACA&quot;/&gt;&lt;wsp:rsid wsp:val=&quot;00E74EC5&quot;/&gt;&lt;wsp:rsid wsp:val=&quot;00EA1765&quot;/&gt;&lt;wsp:rsid wsp:val=&quot;00F06D3E&quot;/&gt;&lt;wsp:rsid wsp:val=&quot;00F07A6E&quot;/&gt;&lt;wsp:rsid wsp:val=&quot;00F16472&quot;/&gt;&lt;wsp:rsid wsp:val=&quot;00F54204&quot;/&gt;&lt;wsp:rsid wsp:val=&quot;00FA204E&quot;/&gt;&lt;wsp:rsid wsp:val=&quot;00FA3365&quot;/&gt;&lt;wsp:rsid wsp:val=&quot;00FF32C9&quot;/&gt;&lt;wsp:rsid wsp:val=&quot;00FF4097&quot;/&gt;&lt;/wsp:rsids&gt;&lt;/w:docPr&gt;&lt;w:body&gt;&lt;w:p wsp:rsidR=&quot;00000000&quot; wsp:rsidRDefault=&quot;00673D6A&quot;&gt;&lt;m:oMathPara&gt;&lt;m:oMath&gt;&lt;m:r&gt;&lt;w:rPr&gt;&lt;w:rFonts w:ascii=&quot;Cambria Math&quot; w:fareast=&quot;Calibri&quot; w:h-ansi=&quot;Cambria Math&quot;/&gt;&lt;wx:font wx:val=&quot;Cambria Math&quot;/&gt;&lt;w:i/&gt;&lt;w:sz w:val=&quot;24&quot;/&gt;&lt;/w:rPr&gt;&lt;m:t&gt;305 РњРµР’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11" o:title="" chromakey="white"/>
                </v:shape>
              </w:pict>
            </w:r>
            <w:r w:rsidRPr="00AA1EE8">
              <w:rPr>
                <w:rFonts w:ascii="Times New Roman" w:hAnsi="Times New Roman"/>
                <w:sz w:val="24"/>
              </w:rPr>
              <w:instrText xml:space="preserve"> </w:instrText>
            </w:r>
            <w:r w:rsidRPr="00AA1EE8">
              <w:rPr>
                <w:rFonts w:ascii="Times New Roman" w:hAnsi="Times New Roman"/>
                <w:sz w:val="24"/>
              </w:rPr>
              <w:fldChar w:fldCharType="separate"/>
            </w:r>
            <w:r w:rsidRPr="00AA1EE8">
              <w:pict>
                <v:shape id="_x0000_i1035" type="#_x0000_t75" style="width:51pt;height:14.25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best-fit&quot; w:percent=&quot;159&quot;/&gt;&lt;w:doNotEmbedSystemFonts/&gt;&lt;w:defaultTabStop w:val=&quot;708&quot;/&gt;&lt;w:hyphenationZone w:val=&quot;425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EA1765&quot;/&gt;&lt;wsp:rsid wsp:val=&quot;00004B06&quot;/&gt;&lt;wsp:rsid wsp:val=&quot;00041121&quot;/&gt;&lt;wsp:rsid wsp:val=&quot;00073AC6&quot;/&gt;&lt;wsp:rsid wsp:val=&quot;000C75FE&quot;/&gt;&lt;wsp:rsid wsp:val=&quot;000F144A&quot;/&gt;&lt;wsp:rsid wsp:val=&quot;001554A4&quot;/&gt;&lt;wsp:rsid wsp:val=&quot;0018019D&quot;/&gt;&lt;wsp:rsid wsp:val=&quot;0024655A&quot;/&gt;&lt;wsp:rsid wsp:val=&quot;00281182&quot;/&gt;&lt;wsp:rsid wsp:val=&quot;002A3909&quot;/&gt;&lt;wsp:rsid wsp:val=&quot;002D2928&quot;/&gt;&lt;wsp:rsid wsp:val=&quot;002F1BA9&quot;/&gt;&lt;wsp:rsid wsp:val=&quot;00326D18&quot;/&gt;&lt;wsp:rsid wsp:val=&quot;00386714&quot;/&gt;&lt;wsp:rsid wsp:val=&quot;003F0D3A&quot;/&gt;&lt;wsp:rsid wsp:val=&quot;00404F9F&quot;/&gt;&lt;wsp:rsid wsp:val=&quot;00431B37&quot;/&gt;&lt;wsp:rsid wsp:val=&quot;004A12B2&quot;/&gt;&lt;wsp:rsid wsp:val=&quot;00503FCC&quot;/&gt;&lt;wsp:rsid wsp:val=&quot;0054133F&quot;/&gt;&lt;wsp:rsid wsp:val=&quot;005532D8&quot;/&gt;&lt;wsp:rsid wsp:val=&quot;00555BD8&quot;/&gt;&lt;wsp:rsid wsp:val=&quot;00632AEF&quot;/&gt;&lt;wsp:rsid wsp:val=&quot;00657A98&quot;/&gt;&lt;wsp:rsid wsp:val=&quot;00673D6A&quot;/&gt;&lt;wsp:rsid wsp:val=&quot;00683AA2&quot;/&gt;&lt;wsp:rsid wsp:val=&quot;00700A2F&quot;/&gt;&lt;wsp:rsid wsp:val=&quot;007C0301&quot;/&gt;&lt;wsp:rsid wsp:val=&quot;007C69E9&quot;/&gt;&lt;wsp:rsid wsp:val=&quot;00836535&quot;/&gt;&lt;wsp:rsid wsp:val=&quot;00837E4E&quot;/&gt;&lt;wsp:rsid wsp:val=&quot;008B37E1&quot;/&gt;&lt;wsp:rsid wsp:val=&quot;0094268E&quot;/&gt;&lt;wsp:rsid wsp:val=&quot;009551C9&quot;/&gt;&lt;wsp:rsid wsp:val=&quot;009653F0&quot;/&gt;&lt;wsp:rsid wsp:val=&quot;00983050&quot;/&gt;&lt;wsp:rsid wsp:val=&quot;009C63FE&quot;/&gt;&lt;wsp:rsid wsp:val=&quot;009D43C2&quot;/&gt;&lt;wsp:rsid wsp:val=&quot;00A77F4D&quot;/&gt;&lt;wsp:rsid wsp:val=&quot;00AA1EE8&quot;/&gt;&lt;wsp:rsid wsp:val=&quot;00B31919&quot;/&gt;&lt;wsp:rsid wsp:val=&quot;00B37E46&quot;/&gt;&lt;wsp:rsid wsp:val=&quot;00B4212E&quot;/&gt;&lt;wsp:rsid wsp:val=&quot;00BD3655&quot;/&gt;&lt;wsp:rsid wsp:val=&quot;00C54FAE&quot;/&gt;&lt;wsp:rsid wsp:val=&quot;00C93D6B&quot;/&gt;&lt;wsp:rsid wsp:val=&quot;00CA2FC8&quot;/&gt;&lt;wsp:rsid wsp:val=&quot;00CB6F0F&quot;/&gt;&lt;wsp:rsid wsp:val=&quot;00D1328D&quot;/&gt;&lt;wsp:rsid wsp:val=&quot;00D55013&quot;/&gt;&lt;wsp:rsid wsp:val=&quot;00D77852&quot;/&gt;&lt;wsp:rsid wsp:val=&quot;00DD6DA0&quot;/&gt;&lt;wsp:rsid wsp:val=&quot;00DD77A0&quot;/&gt;&lt;wsp:rsid wsp:val=&quot;00E31ACA&quot;/&gt;&lt;wsp:rsid wsp:val=&quot;00E74EC5&quot;/&gt;&lt;wsp:rsid wsp:val=&quot;00EA1765&quot;/&gt;&lt;wsp:rsid wsp:val=&quot;00F06D3E&quot;/&gt;&lt;wsp:rsid wsp:val=&quot;00F07A6E&quot;/&gt;&lt;wsp:rsid wsp:val=&quot;00F16472&quot;/&gt;&lt;wsp:rsid wsp:val=&quot;00F54204&quot;/&gt;&lt;wsp:rsid wsp:val=&quot;00FA204E&quot;/&gt;&lt;wsp:rsid wsp:val=&quot;00FA3365&quot;/&gt;&lt;wsp:rsid wsp:val=&quot;00FF32C9&quot;/&gt;&lt;wsp:rsid wsp:val=&quot;00FF4097&quot;/&gt;&lt;/wsp:rsids&gt;&lt;/w:docPr&gt;&lt;w:body&gt;&lt;w:p wsp:rsidR=&quot;00000000&quot; wsp:rsidRDefault=&quot;00673D6A&quot;&gt;&lt;m:oMathPara&gt;&lt;m:oMath&gt;&lt;m:r&gt;&lt;w:rPr&gt;&lt;w:rFonts w:ascii=&quot;Cambria Math&quot; w:fareast=&quot;Calibri&quot; w:h-ansi=&quot;Cambria Math&quot;/&gt;&lt;wx:font wx:val=&quot;Cambria Math&quot;/&gt;&lt;w:i/&gt;&lt;w:sz w:val=&quot;24&quot;/&gt;&lt;/w:rPr&gt;&lt;m:t&gt;305 РњРµР’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11" o:title="" chromakey="white"/>
                </v:shape>
              </w:pict>
            </w:r>
            <w:r w:rsidRPr="00AA1EE8">
              <w:rPr>
                <w:rFonts w:ascii="Times New Roman" w:hAnsi="Times New Roman"/>
                <w:sz w:val="24"/>
              </w:rPr>
              <w:fldChar w:fldCharType="end"/>
            </w:r>
          </w:p>
        </w:tc>
      </w:tr>
      <w:tr w:rsidR="009449DD" w:rsidRPr="00AA1EE8" w:rsidTr="00AA1EE8">
        <w:tc>
          <w:tcPr>
            <w:tcW w:w="104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449DD" w:rsidRPr="00AA1EE8" w:rsidRDefault="009449DD" w:rsidP="00AA1E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AA1EE8">
              <w:rPr>
                <w:rFonts w:ascii="Times New Roman" w:hAnsi="Times New Roman"/>
                <w:sz w:val="24"/>
              </w:rPr>
              <w:t xml:space="preserve">                    В. </w:t>
            </w:r>
            <w:r w:rsidRPr="00AA1EE8">
              <w:rPr>
                <w:rFonts w:ascii="Times New Roman" w:hAnsi="Times New Roman"/>
                <w:sz w:val="24"/>
              </w:rPr>
              <w:fldChar w:fldCharType="begin"/>
            </w:r>
            <w:r w:rsidRPr="00AA1EE8">
              <w:rPr>
                <w:rFonts w:ascii="Times New Roman" w:hAnsi="Times New Roman"/>
                <w:sz w:val="24"/>
              </w:rPr>
              <w:instrText xml:space="preserve"> QUOTE </w:instrText>
            </w:r>
            <w:r w:rsidRPr="00AA1EE8">
              <w:pict>
                <v:shape id="_x0000_i1036" type="#_x0000_t75" style="width:51pt;height:14.25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best-fit&quot; w:percent=&quot;159&quot;/&gt;&lt;w:doNotEmbedSystemFonts/&gt;&lt;w:defaultTabStop w:val=&quot;708&quot;/&gt;&lt;w:hyphenationZone w:val=&quot;425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EA1765&quot;/&gt;&lt;wsp:rsid wsp:val=&quot;00004B06&quot;/&gt;&lt;wsp:rsid wsp:val=&quot;00041121&quot;/&gt;&lt;wsp:rsid wsp:val=&quot;00073AC6&quot;/&gt;&lt;wsp:rsid wsp:val=&quot;000C75FE&quot;/&gt;&lt;wsp:rsid wsp:val=&quot;000F144A&quot;/&gt;&lt;wsp:rsid wsp:val=&quot;001554A4&quot;/&gt;&lt;wsp:rsid wsp:val=&quot;0018019D&quot;/&gt;&lt;wsp:rsid wsp:val=&quot;0024655A&quot;/&gt;&lt;wsp:rsid wsp:val=&quot;00281182&quot;/&gt;&lt;wsp:rsid wsp:val=&quot;002A3909&quot;/&gt;&lt;wsp:rsid wsp:val=&quot;002D2928&quot;/&gt;&lt;wsp:rsid wsp:val=&quot;002F1BA9&quot;/&gt;&lt;wsp:rsid wsp:val=&quot;00326D18&quot;/&gt;&lt;wsp:rsid wsp:val=&quot;00386714&quot;/&gt;&lt;wsp:rsid wsp:val=&quot;003F0D3A&quot;/&gt;&lt;wsp:rsid wsp:val=&quot;00404F9F&quot;/&gt;&lt;wsp:rsid wsp:val=&quot;00431B37&quot;/&gt;&lt;wsp:rsid wsp:val=&quot;004A12B2&quot;/&gt;&lt;wsp:rsid wsp:val=&quot;00503FCC&quot;/&gt;&lt;wsp:rsid wsp:val=&quot;0054133F&quot;/&gt;&lt;wsp:rsid wsp:val=&quot;005532D8&quot;/&gt;&lt;wsp:rsid wsp:val=&quot;00555BD8&quot;/&gt;&lt;wsp:rsid wsp:val=&quot;005850C3&quot;/&gt;&lt;wsp:rsid wsp:val=&quot;00632AEF&quot;/&gt;&lt;wsp:rsid wsp:val=&quot;00657A98&quot;/&gt;&lt;wsp:rsid wsp:val=&quot;00683AA2&quot;/&gt;&lt;wsp:rsid wsp:val=&quot;00700A2F&quot;/&gt;&lt;wsp:rsid wsp:val=&quot;007C0301&quot;/&gt;&lt;wsp:rsid wsp:val=&quot;007C69E9&quot;/&gt;&lt;wsp:rsid wsp:val=&quot;00836535&quot;/&gt;&lt;wsp:rsid wsp:val=&quot;00837E4E&quot;/&gt;&lt;wsp:rsid wsp:val=&quot;008B37E1&quot;/&gt;&lt;wsp:rsid wsp:val=&quot;0094268E&quot;/&gt;&lt;wsp:rsid wsp:val=&quot;009551C9&quot;/&gt;&lt;wsp:rsid wsp:val=&quot;009653F0&quot;/&gt;&lt;wsp:rsid wsp:val=&quot;00983050&quot;/&gt;&lt;wsp:rsid wsp:val=&quot;009C63FE&quot;/&gt;&lt;wsp:rsid wsp:val=&quot;009D43C2&quot;/&gt;&lt;wsp:rsid wsp:val=&quot;00A77F4D&quot;/&gt;&lt;wsp:rsid wsp:val=&quot;00AA1EE8&quot;/&gt;&lt;wsp:rsid wsp:val=&quot;00B31919&quot;/&gt;&lt;wsp:rsid wsp:val=&quot;00B37E46&quot;/&gt;&lt;wsp:rsid wsp:val=&quot;00B4212E&quot;/&gt;&lt;wsp:rsid wsp:val=&quot;00BD3655&quot;/&gt;&lt;wsp:rsid wsp:val=&quot;00C54FAE&quot;/&gt;&lt;wsp:rsid wsp:val=&quot;00C93D6B&quot;/&gt;&lt;wsp:rsid wsp:val=&quot;00CA2FC8&quot;/&gt;&lt;wsp:rsid wsp:val=&quot;00CB6F0F&quot;/&gt;&lt;wsp:rsid wsp:val=&quot;00D1328D&quot;/&gt;&lt;wsp:rsid wsp:val=&quot;00D55013&quot;/&gt;&lt;wsp:rsid wsp:val=&quot;00D77852&quot;/&gt;&lt;wsp:rsid wsp:val=&quot;00DD6DA0&quot;/&gt;&lt;wsp:rsid wsp:val=&quot;00DD77A0&quot;/&gt;&lt;wsp:rsid wsp:val=&quot;00E31ACA&quot;/&gt;&lt;wsp:rsid wsp:val=&quot;00E74EC5&quot;/&gt;&lt;wsp:rsid wsp:val=&quot;00EA1765&quot;/&gt;&lt;wsp:rsid wsp:val=&quot;00F06D3E&quot;/&gt;&lt;wsp:rsid wsp:val=&quot;00F07A6E&quot;/&gt;&lt;wsp:rsid wsp:val=&quot;00F16472&quot;/&gt;&lt;wsp:rsid wsp:val=&quot;00F54204&quot;/&gt;&lt;wsp:rsid wsp:val=&quot;00FA204E&quot;/&gt;&lt;wsp:rsid wsp:val=&quot;00FA3365&quot;/&gt;&lt;wsp:rsid wsp:val=&quot;00FF32C9&quot;/&gt;&lt;wsp:rsid wsp:val=&quot;00FF4097&quot;/&gt;&lt;/wsp:rsids&gt;&lt;/w:docPr&gt;&lt;w:body&gt;&lt;w:p wsp:rsidR=&quot;00000000&quot; wsp:rsidRDefault=&quot;005850C3&quot;&gt;&lt;m:oMathPara&gt;&lt;m:oMath&gt;&lt;m:r&gt;&lt;w:rPr&gt;&lt;w:rFonts w:ascii=&quot;Cambria Math&quot; w:fareast=&quot;Calibri&quot; w:h-ansi=&quot;Cambria Math&quot;/&gt;&lt;wx:font wx:val=&quot;Cambria Math&quot;/&gt;&lt;w:i/&gt;&lt;w:sz w:val=&quot;24&quot;/&gt;&lt;/w:rPr&gt;&lt;m:t&gt;392 РњРµР’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12" o:title="" chromakey="white"/>
                </v:shape>
              </w:pict>
            </w:r>
            <w:r w:rsidRPr="00AA1EE8">
              <w:rPr>
                <w:rFonts w:ascii="Times New Roman" w:hAnsi="Times New Roman"/>
                <w:sz w:val="24"/>
              </w:rPr>
              <w:instrText xml:space="preserve"> </w:instrText>
            </w:r>
            <w:r w:rsidRPr="00AA1EE8">
              <w:rPr>
                <w:rFonts w:ascii="Times New Roman" w:hAnsi="Times New Roman"/>
                <w:sz w:val="24"/>
              </w:rPr>
              <w:fldChar w:fldCharType="separate"/>
            </w:r>
            <w:r w:rsidRPr="00AA1EE8">
              <w:pict>
                <v:shape id="_x0000_i1037" type="#_x0000_t75" style="width:51pt;height:14.25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best-fit&quot; w:percent=&quot;159&quot;/&gt;&lt;w:doNotEmbedSystemFonts/&gt;&lt;w:defaultTabStop w:val=&quot;708&quot;/&gt;&lt;w:hyphenationZone w:val=&quot;425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EA1765&quot;/&gt;&lt;wsp:rsid wsp:val=&quot;00004B06&quot;/&gt;&lt;wsp:rsid wsp:val=&quot;00041121&quot;/&gt;&lt;wsp:rsid wsp:val=&quot;00073AC6&quot;/&gt;&lt;wsp:rsid wsp:val=&quot;000C75FE&quot;/&gt;&lt;wsp:rsid wsp:val=&quot;000F144A&quot;/&gt;&lt;wsp:rsid wsp:val=&quot;001554A4&quot;/&gt;&lt;wsp:rsid wsp:val=&quot;0018019D&quot;/&gt;&lt;wsp:rsid wsp:val=&quot;0024655A&quot;/&gt;&lt;wsp:rsid wsp:val=&quot;00281182&quot;/&gt;&lt;wsp:rsid wsp:val=&quot;002A3909&quot;/&gt;&lt;wsp:rsid wsp:val=&quot;002D2928&quot;/&gt;&lt;wsp:rsid wsp:val=&quot;002F1BA9&quot;/&gt;&lt;wsp:rsid wsp:val=&quot;00326D18&quot;/&gt;&lt;wsp:rsid wsp:val=&quot;00386714&quot;/&gt;&lt;wsp:rsid wsp:val=&quot;003F0D3A&quot;/&gt;&lt;wsp:rsid wsp:val=&quot;00404F9F&quot;/&gt;&lt;wsp:rsid wsp:val=&quot;00431B37&quot;/&gt;&lt;wsp:rsid wsp:val=&quot;004A12B2&quot;/&gt;&lt;wsp:rsid wsp:val=&quot;00503FCC&quot;/&gt;&lt;wsp:rsid wsp:val=&quot;0054133F&quot;/&gt;&lt;wsp:rsid wsp:val=&quot;005532D8&quot;/&gt;&lt;wsp:rsid wsp:val=&quot;00555BD8&quot;/&gt;&lt;wsp:rsid wsp:val=&quot;005850C3&quot;/&gt;&lt;wsp:rsid wsp:val=&quot;00632AEF&quot;/&gt;&lt;wsp:rsid wsp:val=&quot;00657A98&quot;/&gt;&lt;wsp:rsid wsp:val=&quot;00683AA2&quot;/&gt;&lt;wsp:rsid wsp:val=&quot;00700A2F&quot;/&gt;&lt;wsp:rsid wsp:val=&quot;007C0301&quot;/&gt;&lt;wsp:rsid wsp:val=&quot;007C69E9&quot;/&gt;&lt;wsp:rsid wsp:val=&quot;00836535&quot;/&gt;&lt;wsp:rsid wsp:val=&quot;00837E4E&quot;/&gt;&lt;wsp:rsid wsp:val=&quot;008B37E1&quot;/&gt;&lt;wsp:rsid wsp:val=&quot;0094268E&quot;/&gt;&lt;wsp:rsid wsp:val=&quot;009551C9&quot;/&gt;&lt;wsp:rsid wsp:val=&quot;009653F0&quot;/&gt;&lt;wsp:rsid wsp:val=&quot;00983050&quot;/&gt;&lt;wsp:rsid wsp:val=&quot;009C63FE&quot;/&gt;&lt;wsp:rsid wsp:val=&quot;009D43C2&quot;/&gt;&lt;wsp:rsid wsp:val=&quot;00A77F4D&quot;/&gt;&lt;wsp:rsid wsp:val=&quot;00AA1EE8&quot;/&gt;&lt;wsp:rsid wsp:val=&quot;00B31919&quot;/&gt;&lt;wsp:rsid wsp:val=&quot;00B37E46&quot;/&gt;&lt;wsp:rsid wsp:val=&quot;00B4212E&quot;/&gt;&lt;wsp:rsid wsp:val=&quot;00BD3655&quot;/&gt;&lt;wsp:rsid wsp:val=&quot;00C54FAE&quot;/&gt;&lt;wsp:rsid wsp:val=&quot;00C93D6B&quot;/&gt;&lt;wsp:rsid wsp:val=&quot;00CA2FC8&quot;/&gt;&lt;wsp:rsid wsp:val=&quot;00CB6F0F&quot;/&gt;&lt;wsp:rsid wsp:val=&quot;00D1328D&quot;/&gt;&lt;wsp:rsid wsp:val=&quot;00D55013&quot;/&gt;&lt;wsp:rsid wsp:val=&quot;00D77852&quot;/&gt;&lt;wsp:rsid wsp:val=&quot;00DD6DA0&quot;/&gt;&lt;wsp:rsid wsp:val=&quot;00DD77A0&quot;/&gt;&lt;wsp:rsid wsp:val=&quot;00E31ACA&quot;/&gt;&lt;wsp:rsid wsp:val=&quot;00E74EC5&quot;/&gt;&lt;wsp:rsid wsp:val=&quot;00EA1765&quot;/&gt;&lt;wsp:rsid wsp:val=&quot;00F06D3E&quot;/&gt;&lt;wsp:rsid wsp:val=&quot;00F07A6E&quot;/&gt;&lt;wsp:rsid wsp:val=&quot;00F16472&quot;/&gt;&lt;wsp:rsid wsp:val=&quot;00F54204&quot;/&gt;&lt;wsp:rsid wsp:val=&quot;00FA204E&quot;/&gt;&lt;wsp:rsid wsp:val=&quot;00FA3365&quot;/&gt;&lt;wsp:rsid wsp:val=&quot;00FF32C9&quot;/&gt;&lt;wsp:rsid wsp:val=&quot;00FF4097&quot;/&gt;&lt;/wsp:rsids&gt;&lt;/w:docPr&gt;&lt;w:body&gt;&lt;w:p wsp:rsidR=&quot;00000000&quot; wsp:rsidRDefault=&quot;005850C3&quot;&gt;&lt;m:oMathPara&gt;&lt;m:oMath&gt;&lt;m:r&gt;&lt;w:rPr&gt;&lt;w:rFonts w:ascii=&quot;Cambria Math&quot; w:fareast=&quot;Calibri&quot; w:h-ansi=&quot;Cambria Math&quot;/&gt;&lt;wx:font wx:val=&quot;Cambria Math&quot;/&gt;&lt;w:i/&gt;&lt;w:sz w:val=&quot;24&quot;/&gt;&lt;/w:rPr&gt;&lt;m:t&gt;392 РњРµР’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12" o:title="" chromakey="white"/>
                </v:shape>
              </w:pict>
            </w:r>
            <w:r w:rsidRPr="00AA1EE8">
              <w:rPr>
                <w:rFonts w:ascii="Times New Roman" w:hAnsi="Times New Roman"/>
                <w:sz w:val="24"/>
              </w:rPr>
              <w:fldChar w:fldCharType="end"/>
            </w:r>
          </w:p>
        </w:tc>
      </w:tr>
      <w:tr w:rsidR="009449DD" w:rsidRPr="00AA1EE8" w:rsidTr="00AA1EE8">
        <w:tc>
          <w:tcPr>
            <w:tcW w:w="104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449DD" w:rsidRPr="00AA1EE8" w:rsidRDefault="009449DD" w:rsidP="00AA1E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AA1EE8">
              <w:rPr>
                <w:rFonts w:ascii="Times New Roman" w:hAnsi="Times New Roman"/>
                <w:sz w:val="24"/>
              </w:rPr>
              <w:t xml:space="preserve">                    Г. </w:t>
            </w:r>
            <w:r w:rsidRPr="00AA1EE8">
              <w:rPr>
                <w:rFonts w:ascii="Times New Roman" w:hAnsi="Times New Roman"/>
                <w:sz w:val="24"/>
              </w:rPr>
              <w:fldChar w:fldCharType="begin"/>
            </w:r>
            <w:r w:rsidRPr="00AA1EE8">
              <w:rPr>
                <w:rFonts w:ascii="Times New Roman" w:hAnsi="Times New Roman"/>
                <w:sz w:val="24"/>
              </w:rPr>
              <w:instrText xml:space="preserve"> QUOTE </w:instrText>
            </w:r>
            <w:r w:rsidRPr="00AA1EE8">
              <w:pict>
                <v:shape id="_x0000_i1038" type="#_x0000_t75" style="width:51pt;height:14.25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best-fit&quot; w:percent=&quot;159&quot;/&gt;&lt;w:doNotEmbedSystemFonts/&gt;&lt;w:defaultTabStop w:val=&quot;708&quot;/&gt;&lt;w:hyphenationZone w:val=&quot;425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EA1765&quot;/&gt;&lt;wsp:rsid wsp:val=&quot;00004B06&quot;/&gt;&lt;wsp:rsid wsp:val=&quot;00041121&quot;/&gt;&lt;wsp:rsid wsp:val=&quot;00073AC6&quot;/&gt;&lt;wsp:rsid wsp:val=&quot;000C75FE&quot;/&gt;&lt;wsp:rsid wsp:val=&quot;000F144A&quot;/&gt;&lt;wsp:rsid wsp:val=&quot;001554A4&quot;/&gt;&lt;wsp:rsid wsp:val=&quot;0018019D&quot;/&gt;&lt;wsp:rsid wsp:val=&quot;0024655A&quot;/&gt;&lt;wsp:rsid wsp:val=&quot;00281182&quot;/&gt;&lt;wsp:rsid wsp:val=&quot;002A3909&quot;/&gt;&lt;wsp:rsid wsp:val=&quot;002D2928&quot;/&gt;&lt;wsp:rsid wsp:val=&quot;002F1BA9&quot;/&gt;&lt;wsp:rsid wsp:val=&quot;00326D18&quot;/&gt;&lt;wsp:rsid wsp:val=&quot;00386714&quot;/&gt;&lt;wsp:rsid wsp:val=&quot;003F0D3A&quot;/&gt;&lt;wsp:rsid wsp:val=&quot;00404F9F&quot;/&gt;&lt;wsp:rsid wsp:val=&quot;00431B37&quot;/&gt;&lt;wsp:rsid wsp:val=&quot;004A12B2&quot;/&gt;&lt;wsp:rsid wsp:val=&quot;00503FCC&quot;/&gt;&lt;wsp:rsid wsp:val=&quot;0054133F&quot;/&gt;&lt;wsp:rsid wsp:val=&quot;005532D8&quot;/&gt;&lt;wsp:rsid wsp:val=&quot;00555BD8&quot;/&gt;&lt;wsp:rsid wsp:val=&quot;00632AEF&quot;/&gt;&lt;wsp:rsid wsp:val=&quot;00657A98&quot;/&gt;&lt;wsp:rsid wsp:val=&quot;00683AA2&quot;/&gt;&lt;wsp:rsid wsp:val=&quot;00700A2F&quot;/&gt;&lt;wsp:rsid wsp:val=&quot;007C0301&quot;/&gt;&lt;wsp:rsid wsp:val=&quot;007C69E9&quot;/&gt;&lt;wsp:rsid wsp:val=&quot;00836535&quot;/&gt;&lt;wsp:rsid wsp:val=&quot;00837E4E&quot;/&gt;&lt;wsp:rsid wsp:val=&quot;008B37E1&quot;/&gt;&lt;wsp:rsid wsp:val=&quot;008B5576&quot;/&gt;&lt;wsp:rsid wsp:val=&quot;0094268E&quot;/&gt;&lt;wsp:rsid wsp:val=&quot;009551C9&quot;/&gt;&lt;wsp:rsid wsp:val=&quot;009653F0&quot;/&gt;&lt;wsp:rsid wsp:val=&quot;00983050&quot;/&gt;&lt;wsp:rsid wsp:val=&quot;009C63FE&quot;/&gt;&lt;wsp:rsid wsp:val=&quot;009D43C2&quot;/&gt;&lt;wsp:rsid wsp:val=&quot;00A77F4D&quot;/&gt;&lt;wsp:rsid wsp:val=&quot;00AA1EE8&quot;/&gt;&lt;wsp:rsid wsp:val=&quot;00B31919&quot;/&gt;&lt;wsp:rsid wsp:val=&quot;00B37E46&quot;/&gt;&lt;wsp:rsid wsp:val=&quot;00B4212E&quot;/&gt;&lt;wsp:rsid wsp:val=&quot;00BD3655&quot;/&gt;&lt;wsp:rsid wsp:val=&quot;00C54FAE&quot;/&gt;&lt;wsp:rsid wsp:val=&quot;00C93D6B&quot;/&gt;&lt;wsp:rsid wsp:val=&quot;00CA2FC8&quot;/&gt;&lt;wsp:rsid wsp:val=&quot;00CB6F0F&quot;/&gt;&lt;wsp:rsid wsp:val=&quot;00D1328D&quot;/&gt;&lt;wsp:rsid wsp:val=&quot;00D55013&quot;/&gt;&lt;wsp:rsid wsp:val=&quot;00D77852&quot;/&gt;&lt;wsp:rsid wsp:val=&quot;00DD6DA0&quot;/&gt;&lt;wsp:rsid wsp:val=&quot;00DD77A0&quot;/&gt;&lt;wsp:rsid wsp:val=&quot;00E31ACA&quot;/&gt;&lt;wsp:rsid wsp:val=&quot;00E74EC5&quot;/&gt;&lt;wsp:rsid wsp:val=&quot;00EA1765&quot;/&gt;&lt;wsp:rsid wsp:val=&quot;00F06D3E&quot;/&gt;&lt;wsp:rsid wsp:val=&quot;00F07A6E&quot;/&gt;&lt;wsp:rsid wsp:val=&quot;00F16472&quot;/&gt;&lt;wsp:rsid wsp:val=&quot;00F54204&quot;/&gt;&lt;wsp:rsid wsp:val=&quot;00FA204E&quot;/&gt;&lt;wsp:rsid wsp:val=&quot;00FA3365&quot;/&gt;&lt;wsp:rsid wsp:val=&quot;00FF32C9&quot;/&gt;&lt;wsp:rsid wsp:val=&quot;00FF4097&quot;/&gt;&lt;/wsp:rsids&gt;&lt;/w:docPr&gt;&lt;w:body&gt;&lt;w:p wsp:rsidR=&quot;00000000&quot; wsp:rsidRDefault=&quot;008B5576&quot;&gt;&lt;m:oMathPara&gt;&lt;m:oMath&gt;&lt;m:r&gt;&lt;w:rPr&gt;&lt;w:rFonts w:ascii=&quot;Cambria Math&quot; w:fareast=&quot;Calibri&quot; w:h-ansi=&quot;Cambria Math&quot;/&gt;&lt;wx:font wx:val=&quot;Cambria Math&quot;/&gt;&lt;w:i/&gt;&lt;w:sz w:val=&quot;24&quot;/&gt;&lt;/w:rPr&gt;&lt;m:t&gt;696 РњРµР’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13" o:title="" chromakey="white"/>
                </v:shape>
              </w:pict>
            </w:r>
            <w:r w:rsidRPr="00AA1EE8">
              <w:rPr>
                <w:rFonts w:ascii="Times New Roman" w:hAnsi="Times New Roman"/>
                <w:sz w:val="24"/>
              </w:rPr>
              <w:instrText xml:space="preserve"> </w:instrText>
            </w:r>
            <w:r w:rsidRPr="00AA1EE8">
              <w:rPr>
                <w:rFonts w:ascii="Times New Roman" w:hAnsi="Times New Roman"/>
                <w:sz w:val="24"/>
              </w:rPr>
              <w:fldChar w:fldCharType="separate"/>
            </w:r>
            <w:r w:rsidRPr="00AA1EE8">
              <w:pict>
                <v:shape id="_x0000_i1039" type="#_x0000_t75" style="width:51pt;height:14.25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best-fit&quot; w:percent=&quot;159&quot;/&gt;&lt;w:doNotEmbedSystemFonts/&gt;&lt;w:defaultTabStop w:val=&quot;708&quot;/&gt;&lt;w:hyphenationZone w:val=&quot;425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EA1765&quot;/&gt;&lt;wsp:rsid wsp:val=&quot;00004B06&quot;/&gt;&lt;wsp:rsid wsp:val=&quot;00041121&quot;/&gt;&lt;wsp:rsid wsp:val=&quot;00073AC6&quot;/&gt;&lt;wsp:rsid wsp:val=&quot;000C75FE&quot;/&gt;&lt;wsp:rsid wsp:val=&quot;000F144A&quot;/&gt;&lt;wsp:rsid wsp:val=&quot;001554A4&quot;/&gt;&lt;wsp:rsid wsp:val=&quot;0018019D&quot;/&gt;&lt;wsp:rsid wsp:val=&quot;0024655A&quot;/&gt;&lt;wsp:rsid wsp:val=&quot;00281182&quot;/&gt;&lt;wsp:rsid wsp:val=&quot;002A3909&quot;/&gt;&lt;wsp:rsid wsp:val=&quot;002D2928&quot;/&gt;&lt;wsp:rsid wsp:val=&quot;002F1BA9&quot;/&gt;&lt;wsp:rsid wsp:val=&quot;00326D18&quot;/&gt;&lt;wsp:rsid wsp:val=&quot;00386714&quot;/&gt;&lt;wsp:rsid wsp:val=&quot;003F0D3A&quot;/&gt;&lt;wsp:rsid wsp:val=&quot;00404F9F&quot;/&gt;&lt;wsp:rsid wsp:val=&quot;00431B37&quot;/&gt;&lt;wsp:rsid wsp:val=&quot;004A12B2&quot;/&gt;&lt;wsp:rsid wsp:val=&quot;00503FCC&quot;/&gt;&lt;wsp:rsid wsp:val=&quot;0054133F&quot;/&gt;&lt;wsp:rsid wsp:val=&quot;005532D8&quot;/&gt;&lt;wsp:rsid wsp:val=&quot;00555BD8&quot;/&gt;&lt;wsp:rsid wsp:val=&quot;00632AEF&quot;/&gt;&lt;wsp:rsid wsp:val=&quot;00657A98&quot;/&gt;&lt;wsp:rsid wsp:val=&quot;00683AA2&quot;/&gt;&lt;wsp:rsid wsp:val=&quot;00700A2F&quot;/&gt;&lt;wsp:rsid wsp:val=&quot;007C0301&quot;/&gt;&lt;wsp:rsid wsp:val=&quot;007C69E9&quot;/&gt;&lt;wsp:rsid wsp:val=&quot;00836535&quot;/&gt;&lt;wsp:rsid wsp:val=&quot;00837E4E&quot;/&gt;&lt;wsp:rsid wsp:val=&quot;008B37E1&quot;/&gt;&lt;wsp:rsid wsp:val=&quot;008B5576&quot;/&gt;&lt;wsp:rsid wsp:val=&quot;0094268E&quot;/&gt;&lt;wsp:rsid wsp:val=&quot;009551C9&quot;/&gt;&lt;wsp:rsid wsp:val=&quot;009653F0&quot;/&gt;&lt;wsp:rsid wsp:val=&quot;00983050&quot;/&gt;&lt;wsp:rsid wsp:val=&quot;009C63FE&quot;/&gt;&lt;wsp:rsid wsp:val=&quot;009D43C2&quot;/&gt;&lt;wsp:rsid wsp:val=&quot;00A77F4D&quot;/&gt;&lt;wsp:rsid wsp:val=&quot;00AA1EE8&quot;/&gt;&lt;wsp:rsid wsp:val=&quot;00B31919&quot;/&gt;&lt;wsp:rsid wsp:val=&quot;00B37E46&quot;/&gt;&lt;wsp:rsid wsp:val=&quot;00B4212E&quot;/&gt;&lt;wsp:rsid wsp:val=&quot;00BD3655&quot;/&gt;&lt;wsp:rsid wsp:val=&quot;00C54FAE&quot;/&gt;&lt;wsp:rsid wsp:val=&quot;00C93D6B&quot;/&gt;&lt;wsp:rsid wsp:val=&quot;00CA2FC8&quot;/&gt;&lt;wsp:rsid wsp:val=&quot;00CB6F0F&quot;/&gt;&lt;wsp:rsid wsp:val=&quot;00D1328D&quot;/&gt;&lt;wsp:rsid wsp:val=&quot;00D55013&quot;/&gt;&lt;wsp:rsid wsp:val=&quot;00D77852&quot;/&gt;&lt;wsp:rsid wsp:val=&quot;00DD6DA0&quot;/&gt;&lt;wsp:rsid wsp:val=&quot;00DD77A0&quot;/&gt;&lt;wsp:rsid wsp:val=&quot;00E31ACA&quot;/&gt;&lt;wsp:rsid wsp:val=&quot;00E74EC5&quot;/&gt;&lt;wsp:rsid wsp:val=&quot;00EA1765&quot;/&gt;&lt;wsp:rsid wsp:val=&quot;00F06D3E&quot;/&gt;&lt;wsp:rsid wsp:val=&quot;00F07A6E&quot;/&gt;&lt;wsp:rsid wsp:val=&quot;00F16472&quot;/&gt;&lt;wsp:rsid wsp:val=&quot;00F54204&quot;/&gt;&lt;wsp:rsid wsp:val=&quot;00FA204E&quot;/&gt;&lt;wsp:rsid wsp:val=&quot;00FA3365&quot;/&gt;&lt;wsp:rsid wsp:val=&quot;00FF32C9&quot;/&gt;&lt;wsp:rsid wsp:val=&quot;00FF4097&quot;/&gt;&lt;/wsp:rsids&gt;&lt;/w:docPr&gt;&lt;w:body&gt;&lt;w:p wsp:rsidR=&quot;00000000&quot; wsp:rsidRDefault=&quot;008B5576&quot;&gt;&lt;m:oMathPara&gt;&lt;m:oMath&gt;&lt;m:r&gt;&lt;w:rPr&gt;&lt;w:rFonts w:ascii=&quot;Cambria Math&quot; w:fareast=&quot;Calibri&quot; w:h-ansi=&quot;Cambria Math&quot;/&gt;&lt;wx:font wx:val=&quot;Cambria Math&quot;/&gt;&lt;w:i/&gt;&lt;w:sz w:val=&quot;24&quot;/&gt;&lt;/w:rPr&gt;&lt;m:t&gt;696 РњРµР’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13" o:title="" chromakey="white"/>
                </v:shape>
              </w:pict>
            </w:r>
            <w:r w:rsidRPr="00AA1EE8">
              <w:rPr>
                <w:rFonts w:ascii="Times New Roman" w:hAnsi="Times New Roman"/>
                <w:sz w:val="24"/>
              </w:rPr>
              <w:fldChar w:fldCharType="end"/>
            </w:r>
          </w:p>
        </w:tc>
      </w:tr>
    </w:tbl>
    <w:p w:rsidR="009449DD" w:rsidRPr="002F1BA9" w:rsidRDefault="009449DD" w:rsidP="00431B37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9449DD" w:rsidRDefault="009449DD" w:rsidP="00983050">
      <w:pPr>
        <w:spacing w:after="0" w:line="240" w:lineRule="auto"/>
        <w:ind w:left="709" w:hanging="709"/>
        <w:rPr>
          <w:rFonts w:ascii="Times New Roman" w:hAnsi="Times New Roman"/>
          <w:sz w:val="24"/>
        </w:rPr>
      </w:pPr>
      <w:r w:rsidRPr="00FA204E">
        <w:rPr>
          <w:rFonts w:ascii="Times New Roman" w:hAnsi="Times New Roman"/>
          <w:sz w:val="28"/>
        </w:rPr>
        <w:t>4.</w:t>
      </w:r>
      <w:r w:rsidRPr="00FA204E">
        <w:rPr>
          <w:rFonts w:ascii="Times New Roman" w:hAnsi="Times New Roman"/>
          <w:b/>
        </w:rPr>
        <w:t>(2б)</w:t>
      </w:r>
      <w:r w:rsidRPr="00FA204E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4"/>
        </w:rPr>
        <w:t xml:space="preserve"> </w:t>
      </w:r>
      <w:r w:rsidRPr="00FA204E">
        <w:rPr>
          <w:rFonts w:ascii="Times New Roman" w:hAnsi="Times New Roman"/>
          <w:sz w:val="28"/>
        </w:rPr>
        <w:t xml:space="preserve">Унаслідок злиття ядер Літію </w:t>
      </w:r>
      <w:r w:rsidRPr="00AA1EE8">
        <w:rPr>
          <w:rFonts w:ascii="Times New Roman" w:hAnsi="Times New Roman"/>
          <w:sz w:val="28"/>
        </w:rPr>
        <w:fldChar w:fldCharType="begin"/>
      </w:r>
      <w:r w:rsidRPr="00AA1EE8">
        <w:rPr>
          <w:rFonts w:ascii="Times New Roman" w:hAnsi="Times New Roman"/>
          <w:sz w:val="28"/>
        </w:rPr>
        <w:instrText xml:space="preserve"> QUOTE </w:instrText>
      </w:r>
      <w:r w:rsidRPr="00AA1EE8">
        <w:pict>
          <v:shape id="_x0000_i1040" type="#_x0000_t75" style="width:24pt;height:18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best-fit&quot; w:percent=&quot;159&quot;/&gt;&lt;w:doNotEmbedSystemFonts/&gt;&lt;w:defaultTabStop w:val=&quot;708&quot;/&gt;&lt;w:hyphenationZone w:val=&quot;425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EA1765&quot;/&gt;&lt;wsp:rsid wsp:val=&quot;00004B06&quot;/&gt;&lt;wsp:rsid wsp:val=&quot;00041121&quot;/&gt;&lt;wsp:rsid wsp:val=&quot;00073AC6&quot;/&gt;&lt;wsp:rsid wsp:val=&quot;000C75FE&quot;/&gt;&lt;wsp:rsid wsp:val=&quot;000F144A&quot;/&gt;&lt;wsp:rsid wsp:val=&quot;001554A4&quot;/&gt;&lt;wsp:rsid wsp:val=&quot;0018019D&quot;/&gt;&lt;wsp:rsid wsp:val=&quot;0024655A&quot;/&gt;&lt;wsp:rsid wsp:val=&quot;00281182&quot;/&gt;&lt;wsp:rsid wsp:val=&quot;002A3909&quot;/&gt;&lt;wsp:rsid wsp:val=&quot;002D2928&quot;/&gt;&lt;wsp:rsid wsp:val=&quot;002F1BA9&quot;/&gt;&lt;wsp:rsid wsp:val=&quot;00326D18&quot;/&gt;&lt;wsp:rsid wsp:val=&quot;00386714&quot;/&gt;&lt;wsp:rsid wsp:val=&quot;003F0D3A&quot;/&gt;&lt;wsp:rsid wsp:val=&quot;00404F9F&quot;/&gt;&lt;wsp:rsid wsp:val=&quot;00431B37&quot;/&gt;&lt;wsp:rsid wsp:val=&quot;004A12B2&quot;/&gt;&lt;wsp:rsid wsp:val=&quot;00503FCC&quot;/&gt;&lt;wsp:rsid wsp:val=&quot;0054133F&quot;/&gt;&lt;wsp:rsid wsp:val=&quot;005532D8&quot;/&gt;&lt;wsp:rsid wsp:val=&quot;00555BD8&quot;/&gt;&lt;wsp:rsid wsp:val=&quot;00632AEF&quot;/&gt;&lt;wsp:rsid wsp:val=&quot;00657A98&quot;/&gt;&lt;wsp:rsid wsp:val=&quot;00683AA2&quot;/&gt;&lt;wsp:rsid wsp:val=&quot;00700A2F&quot;/&gt;&lt;wsp:rsid wsp:val=&quot;007C0301&quot;/&gt;&lt;wsp:rsid wsp:val=&quot;007C69E9&quot;/&gt;&lt;wsp:rsid wsp:val=&quot;00836535&quot;/&gt;&lt;wsp:rsid wsp:val=&quot;00837E4E&quot;/&gt;&lt;wsp:rsid wsp:val=&quot;008B37E1&quot;/&gt;&lt;wsp:rsid wsp:val=&quot;0094268E&quot;/&gt;&lt;wsp:rsid wsp:val=&quot;009551C9&quot;/&gt;&lt;wsp:rsid wsp:val=&quot;009653F0&quot;/&gt;&lt;wsp:rsid wsp:val=&quot;00983050&quot;/&gt;&lt;wsp:rsid wsp:val=&quot;009C63FE&quot;/&gt;&lt;wsp:rsid wsp:val=&quot;009D43C2&quot;/&gt;&lt;wsp:rsid wsp:val=&quot;00A77F4D&quot;/&gt;&lt;wsp:rsid wsp:val=&quot;00AA1EE8&quot;/&gt;&lt;wsp:rsid wsp:val=&quot;00B31919&quot;/&gt;&lt;wsp:rsid wsp:val=&quot;00B37E46&quot;/&gt;&lt;wsp:rsid wsp:val=&quot;00B4212E&quot;/&gt;&lt;wsp:rsid wsp:val=&quot;00BD3655&quot;/&gt;&lt;wsp:rsid wsp:val=&quot;00BD5BC4&quot;/&gt;&lt;wsp:rsid wsp:val=&quot;00C54FAE&quot;/&gt;&lt;wsp:rsid wsp:val=&quot;00C93D6B&quot;/&gt;&lt;wsp:rsid wsp:val=&quot;00CA2FC8&quot;/&gt;&lt;wsp:rsid wsp:val=&quot;00CB6F0F&quot;/&gt;&lt;wsp:rsid wsp:val=&quot;00D1328D&quot;/&gt;&lt;wsp:rsid wsp:val=&quot;00D55013&quot;/&gt;&lt;wsp:rsid wsp:val=&quot;00D77852&quot;/&gt;&lt;wsp:rsid wsp:val=&quot;00DD6DA0&quot;/&gt;&lt;wsp:rsid wsp:val=&quot;00DD77A0&quot;/&gt;&lt;wsp:rsid wsp:val=&quot;00E31ACA&quot;/&gt;&lt;wsp:rsid wsp:val=&quot;00E74EC5&quot;/&gt;&lt;wsp:rsid wsp:val=&quot;00EA1765&quot;/&gt;&lt;wsp:rsid wsp:val=&quot;00F06D3E&quot;/&gt;&lt;wsp:rsid wsp:val=&quot;00F07A6E&quot;/&gt;&lt;wsp:rsid wsp:val=&quot;00F16472&quot;/&gt;&lt;wsp:rsid wsp:val=&quot;00F54204&quot;/&gt;&lt;wsp:rsid wsp:val=&quot;00FA204E&quot;/&gt;&lt;wsp:rsid wsp:val=&quot;00FA3365&quot;/&gt;&lt;wsp:rsid wsp:val=&quot;00FF32C9&quot;/&gt;&lt;wsp:rsid wsp:val=&quot;00FF4097&quot;/&gt;&lt;/wsp:rsids&gt;&lt;/w:docPr&gt;&lt;w:body&gt;&lt;w:p wsp:rsidR=&quot;00000000&quot; wsp:rsidRDefault=&quot;00BD5BC4&quot;&gt;&lt;m:oMathPara&gt;&lt;m:oMath&gt;&lt;m:sPre&gt;&lt;m:sPrePr&gt;&lt;m:ctrlPr&gt;&lt;w:rPr&gt;&lt;w:rFonts w:ascii=&quot;Cambria Math&quot; w:h-ansi=&quot;Cambria Math&quot;/&gt;&lt;wx:font wx:val=&quot;Cambria Math&quot;/&gt;&lt;w:i/&gt;&lt;w:sz w:val=&quot;28&quot;/&gt;&lt;/w:rPr&gt;&lt;/m:ctrlPr&gt;&lt;/m:sPrePr&gt;&lt;m:sub&gt;&lt;m:r&gt;&lt;w:rPr&gt;&lt;w:rFonts w:ascii=&quot;Cambria Math&quot; w:h-ansi=&quot;Cambria Math&quot;/&gt;&lt;wx:font wx:val=&quot;Cambria Math&quot;/&gt;&lt;w:i/&gt;&lt;w:sz w:val=&quot;28&quot;/&gt;&lt;/w:rPr&gt;&lt;m:t&gt;3&lt;/m:t&gt;&lt;/m:r&gt;&lt;/m:sub&gt;&lt;m:sup&gt;&lt;m:r&gt;&lt;w:rPr&gt;&lt;w:rFonts w:ascii=&quot;Cambria Math&quot; w:h-ansi=&quot;Cambria Math&quot;/&gt;&lt;wx:font wx:val=&quot;Cambria Math&quot;/&gt;&lt;w:i/&gt;&lt;w:sz w:val=&quot;28&quot;/&gt;&lt;/w:rPr&gt;&lt;m:t&gt;7&lt;/m:t&gt;&lt;/m:r&gt;&lt;/m:sup&gt;&lt;m:e&gt;&lt;m:r&gt;&lt;w:rPr&gt;&lt;w:rFonts w:ascii=&quot;Cambria Math&quot; w:h-ansi=&quot;Cambria Math&quot;/&gt;&lt;wx:font wx:val=&quot;Cambria Math&quot;/&gt;&lt;w:i/&gt;&lt;w:sz w:val=&quot;28&quot;/&gt;&lt;/w:rPr&gt;&lt;m:t&gt;Li&lt;/m:t&gt;&lt;/m:r&gt;&lt;/m:e&gt;&lt;/m:sPre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4" o:title="" chromakey="white"/>
          </v:shape>
        </w:pict>
      </w:r>
      <w:r w:rsidRPr="00AA1EE8">
        <w:rPr>
          <w:rFonts w:ascii="Times New Roman" w:hAnsi="Times New Roman"/>
          <w:sz w:val="28"/>
        </w:rPr>
        <w:instrText xml:space="preserve"> </w:instrText>
      </w:r>
      <w:r w:rsidRPr="00AA1EE8">
        <w:rPr>
          <w:rFonts w:ascii="Times New Roman" w:hAnsi="Times New Roman"/>
          <w:sz w:val="28"/>
        </w:rPr>
        <w:fldChar w:fldCharType="separate"/>
      </w:r>
      <w:r w:rsidRPr="00AA1EE8">
        <w:pict>
          <v:shape id="_x0000_i1041" type="#_x0000_t75" style="width:24pt;height:18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best-fit&quot; w:percent=&quot;159&quot;/&gt;&lt;w:doNotEmbedSystemFonts/&gt;&lt;w:defaultTabStop w:val=&quot;708&quot;/&gt;&lt;w:hyphenationZone w:val=&quot;425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EA1765&quot;/&gt;&lt;wsp:rsid wsp:val=&quot;00004B06&quot;/&gt;&lt;wsp:rsid wsp:val=&quot;00041121&quot;/&gt;&lt;wsp:rsid wsp:val=&quot;00073AC6&quot;/&gt;&lt;wsp:rsid wsp:val=&quot;000C75FE&quot;/&gt;&lt;wsp:rsid wsp:val=&quot;000F144A&quot;/&gt;&lt;wsp:rsid wsp:val=&quot;001554A4&quot;/&gt;&lt;wsp:rsid wsp:val=&quot;0018019D&quot;/&gt;&lt;wsp:rsid wsp:val=&quot;0024655A&quot;/&gt;&lt;wsp:rsid wsp:val=&quot;00281182&quot;/&gt;&lt;wsp:rsid wsp:val=&quot;002A3909&quot;/&gt;&lt;wsp:rsid wsp:val=&quot;002D2928&quot;/&gt;&lt;wsp:rsid wsp:val=&quot;002F1BA9&quot;/&gt;&lt;wsp:rsid wsp:val=&quot;00326D18&quot;/&gt;&lt;wsp:rsid wsp:val=&quot;00386714&quot;/&gt;&lt;wsp:rsid wsp:val=&quot;003F0D3A&quot;/&gt;&lt;wsp:rsid wsp:val=&quot;00404F9F&quot;/&gt;&lt;wsp:rsid wsp:val=&quot;00431B37&quot;/&gt;&lt;wsp:rsid wsp:val=&quot;004A12B2&quot;/&gt;&lt;wsp:rsid wsp:val=&quot;00503FCC&quot;/&gt;&lt;wsp:rsid wsp:val=&quot;0054133F&quot;/&gt;&lt;wsp:rsid wsp:val=&quot;005532D8&quot;/&gt;&lt;wsp:rsid wsp:val=&quot;00555BD8&quot;/&gt;&lt;wsp:rsid wsp:val=&quot;00632AEF&quot;/&gt;&lt;wsp:rsid wsp:val=&quot;00657A98&quot;/&gt;&lt;wsp:rsid wsp:val=&quot;00683AA2&quot;/&gt;&lt;wsp:rsid wsp:val=&quot;00700A2F&quot;/&gt;&lt;wsp:rsid wsp:val=&quot;007C0301&quot;/&gt;&lt;wsp:rsid wsp:val=&quot;007C69E9&quot;/&gt;&lt;wsp:rsid wsp:val=&quot;00836535&quot;/&gt;&lt;wsp:rsid wsp:val=&quot;00837E4E&quot;/&gt;&lt;wsp:rsid wsp:val=&quot;008B37E1&quot;/&gt;&lt;wsp:rsid wsp:val=&quot;0094268E&quot;/&gt;&lt;wsp:rsid wsp:val=&quot;009551C9&quot;/&gt;&lt;wsp:rsid wsp:val=&quot;009653F0&quot;/&gt;&lt;wsp:rsid wsp:val=&quot;00983050&quot;/&gt;&lt;wsp:rsid wsp:val=&quot;009C63FE&quot;/&gt;&lt;wsp:rsid wsp:val=&quot;009D43C2&quot;/&gt;&lt;wsp:rsid wsp:val=&quot;00A77F4D&quot;/&gt;&lt;wsp:rsid wsp:val=&quot;00AA1EE8&quot;/&gt;&lt;wsp:rsid wsp:val=&quot;00B31919&quot;/&gt;&lt;wsp:rsid wsp:val=&quot;00B37E46&quot;/&gt;&lt;wsp:rsid wsp:val=&quot;00B4212E&quot;/&gt;&lt;wsp:rsid wsp:val=&quot;00BD3655&quot;/&gt;&lt;wsp:rsid wsp:val=&quot;00BD5BC4&quot;/&gt;&lt;wsp:rsid wsp:val=&quot;00C54FAE&quot;/&gt;&lt;wsp:rsid wsp:val=&quot;00C93D6B&quot;/&gt;&lt;wsp:rsid wsp:val=&quot;00CA2FC8&quot;/&gt;&lt;wsp:rsid wsp:val=&quot;00CB6F0F&quot;/&gt;&lt;wsp:rsid wsp:val=&quot;00D1328D&quot;/&gt;&lt;wsp:rsid wsp:val=&quot;00D55013&quot;/&gt;&lt;wsp:rsid wsp:val=&quot;00D77852&quot;/&gt;&lt;wsp:rsid wsp:val=&quot;00DD6DA0&quot;/&gt;&lt;wsp:rsid wsp:val=&quot;00DD77A0&quot;/&gt;&lt;wsp:rsid wsp:val=&quot;00E31ACA&quot;/&gt;&lt;wsp:rsid wsp:val=&quot;00E74EC5&quot;/&gt;&lt;wsp:rsid wsp:val=&quot;00EA1765&quot;/&gt;&lt;wsp:rsid wsp:val=&quot;00F06D3E&quot;/&gt;&lt;wsp:rsid wsp:val=&quot;00F07A6E&quot;/&gt;&lt;wsp:rsid wsp:val=&quot;00F16472&quot;/&gt;&lt;wsp:rsid wsp:val=&quot;00F54204&quot;/&gt;&lt;wsp:rsid wsp:val=&quot;00FA204E&quot;/&gt;&lt;wsp:rsid wsp:val=&quot;00FA3365&quot;/&gt;&lt;wsp:rsid wsp:val=&quot;00FF32C9&quot;/&gt;&lt;wsp:rsid wsp:val=&quot;00FF4097&quot;/&gt;&lt;/wsp:rsids&gt;&lt;/w:docPr&gt;&lt;w:body&gt;&lt;w:p wsp:rsidR=&quot;00000000&quot; wsp:rsidRDefault=&quot;00BD5BC4&quot;&gt;&lt;m:oMathPara&gt;&lt;m:oMath&gt;&lt;m:sPre&gt;&lt;m:sPrePr&gt;&lt;m:ctrlPr&gt;&lt;w:rPr&gt;&lt;w:rFonts w:ascii=&quot;Cambria Math&quot; w:h-ansi=&quot;Cambria Math&quot;/&gt;&lt;wx:font wx:val=&quot;Cambria Math&quot;/&gt;&lt;w:i/&gt;&lt;w:sz w:val=&quot;28&quot;/&gt;&lt;/w:rPr&gt;&lt;/m:ctrlPr&gt;&lt;/m:sPrePr&gt;&lt;m:sub&gt;&lt;m:r&gt;&lt;w:rPr&gt;&lt;w:rFonts w:ascii=&quot;Cambria Math&quot; w:h-ansi=&quot;Cambria Math&quot;/&gt;&lt;wx:font wx:val=&quot;Cambria Math&quot;/&gt;&lt;w:i/&gt;&lt;w:sz w:val=&quot;28&quot;/&gt;&lt;/w:rPr&gt;&lt;m:t&gt;3&lt;/m:t&gt;&lt;/m:r&gt;&lt;/m:sub&gt;&lt;m:sup&gt;&lt;m:r&gt;&lt;w:rPr&gt;&lt;w:rFonts w:ascii=&quot;Cambria Math&quot; w:h-ansi=&quot;Cambria Math&quot;/&gt;&lt;wx:font wx:val=&quot;Cambria Math&quot;/&gt;&lt;w:i/&gt;&lt;w:sz w:val=&quot;28&quot;/&gt;&lt;/w:rPr&gt;&lt;m:t&gt;7&lt;/m:t&gt;&lt;/m:r&gt;&lt;/m:sup&gt;&lt;m:e&gt;&lt;m:r&gt;&lt;w:rPr&gt;&lt;w:rFonts w:ascii=&quot;Cambria Math&quot; w:h-ansi=&quot;Cambria Math&quot;/&gt;&lt;wx:font wx:val=&quot;Cambria Math&quot;/&gt;&lt;w:i/&gt;&lt;w:sz w:val=&quot;28&quot;/&gt;&lt;/w:rPr&gt;&lt;m:t&gt;Li&lt;/m:t&gt;&lt;/m:r&gt;&lt;/m:e&gt;&lt;/m:sPre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4" o:title="" chromakey="white"/>
          </v:shape>
        </w:pict>
      </w:r>
      <w:r w:rsidRPr="00AA1EE8">
        <w:rPr>
          <w:rFonts w:ascii="Times New Roman" w:hAnsi="Times New Roman"/>
          <w:sz w:val="28"/>
        </w:rPr>
        <w:fldChar w:fldCharType="end"/>
      </w:r>
      <w:r w:rsidRPr="00FA204E">
        <w:rPr>
          <w:rFonts w:ascii="Times New Roman" w:hAnsi="Times New Roman"/>
          <w:sz w:val="28"/>
        </w:rPr>
        <w:t xml:space="preserve"> і дейтерію  утворюється нове ядро й випромінюється нейтрон. Запишіть рівняння реакції, що відбувається.                                                                                           </w:t>
      </w:r>
    </w:p>
    <w:p w:rsidR="009449DD" w:rsidRPr="002F1BA9" w:rsidRDefault="009449DD" w:rsidP="00431B37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9449DD" w:rsidRPr="00F54204" w:rsidRDefault="009449DD" w:rsidP="00983050">
      <w:pPr>
        <w:spacing w:after="0" w:line="240" w:lineRule="auto"/>
        <w:ind w:left="709" w:hanging="709"/>
        <w:jc w:val="both"/>
        <w:rPr>
          <w:rFonts w:ascii="Times New Roman" w:hAnsi="Times New Roman"/>
          <w:sz w:val="28"/>
        </w:rPr>
      </w:pPr>
      <w:r w:rsidRPr="00F54204">
        <w:rPr>
          <w:rFonts w:ascii="Times New Roman" w:hAnsi="Times New Roman"/>
          <w:sz w:val="28"/>
        </w:rPr>
        <w:t>5.</w:t>
      </w:r>
      <w:r w:rsidRPr="00F54204">
        <w:rPr>
          <w:rFonts w:ascii="Times New Roman" w:hAnsi="Times New Roman"/>
          <w:b/>
          <w:sz w:val="24"/>
        </w:rPr>
        <w:t>(3б)</w:t>
      </w:r>
      <w:r w:rsidRPr="00F54204">
        <w:rPr>
          <w:rFonts w:ascii="Times New Roman" w:hAnsi="Times New Roman"/>
          <w:sz w:val="28"/>
        </w:rPr>
        <w:t>. Установіть відповідність: «Характерні властивості елементарної частинки – її назва»</w:t>
      </w:r>
    </w:p>
    <w:p w:rsidR="009449DD" w:rsidRPr="002F1BA9" w:rsidRDefault="009449DD" w:rsidP="00431B37">
      <w:pPr>
        <w:spacing w:after="0" w:line="240" w:lineRule="auto"/>
        <w:jc w:val="both"/>
        <w:rPr>
          <w:rFonts w:ascii="Times New Roman" w:hAnsi="Times New Roman"/>
          <w:sz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472"/>
        <w:gridCol w:w="1948"/>
      </w:tblGrid>
      <w:tr w:rsidR="009449DD" w:rsidRPr="00AA1EE8" w:rsidTr="00AA1EE8">
        <w:tc>
          <w:tcPr>
            <w:tcW w:w="84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:rsidR="009449DD" w:rsidRPr="00AA1EE8" w:rsidRDefault="009449DD" w:rsidP="00AA1EE8">
            <w:p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</w:rPr>
            </w:pPr>
            <w:r w:rsidRPr="00AA1EE8">
              <w:rPr>
                <w:rFonts w:ascii="Times New Roman" w:hAnsi="Times New Roman"/>
                <w:sz w:val="24"/>
              </w:rPr>
              <w:t>1. Не має електричного заряду, маса дуже близька до нуля.</w:t>
            </w:r>
          </w:p>
        </w:tc>
        <w:tc>
          <w:tcPr>
            <w:tcW w:w="194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449DD" w:rsidRPr="00AA1EE8" w:rsidRDefault="009449DD" w:rsidP="00AA1EE8">
            <w:pPr>
              <w:spacing w:after="0" w:line="240" w:lineRule="auto"/>
              <w:ind w:left="176" w:hanging="176"/>
              <w:jc w:val="both"/>
              <w:rPr>
                <w:rFonts w:ascii="Times New Roman" w:hAnsi="Times New Roman"/>
                <w:sz w:val="24"/>
              </w:rPr>
            </w:pPr>
            <w:r w:rsidRPr="00AA1EE8">
              <w:rPr>
                <w:rFonts w:ascii="Times New Roman" w:hAnsi="Times New Roman"/>
                <w:sz w:val="24"/>
              </w:rPr>
              <w:t>А. Нейтрино</w:t>
            </w:r>
          </w:p>
        </w:tc>
      </w:tr>
      <w:tr w:rsidR="009449DD" w:rsidRPr="00AA1EE8" w:rsidTr="00AA1EE8">
        <w:tc>
          <w:tcPr>
            <w:tcW w:w="84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:rsidR="009449DD" w:rsidRPr="00AA1EE8" w:rsidRDefault="009449DD" w:rsidP="00AA1EE8">
            <w:p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</w:rPr>
            </w:pPr>
            <w:r w:rsidRPr="00AA1EE8">
              <w:rPr>
                <w:rFonts w:ascii="Times New Roman" w:hAnsi="Times New Roman"/>
                <w:sz w:val="24"/>
              </w:rPr>
              <w:t xml:space="preserve">2. Не має електричного заряду, маса дуже близька до </w:t>
            </w:r>
            <w:r w:rsidRPr="00AA1EE8">
              <w:rPr>
                <w:rFonts w:ascii="Times New Roman" w:hAnsi="Times New Roman"/>
                <w:sz w:val="24"/>
              </w:rPr>
              <w:fldChar w:fldCharType="begin"/>
            </w:r>
            <w:r w:rsidRPr="00AA1EE8">
              <w:rPr>
                <w:rFonts w:ascii="Times New Roman" w:hAnsi="Times New Roman"/>
                <w:sz w:val="24"/>
              </w:rPr>
              <w:instrText xml:space="preserve"> QUOTE </w:instrText>
            </w:r>
            <w:r w:rsidRPr="00AA1EE8">
              <w:pict>
                <v:shape id="_x0000_i1042" type="#_x0000_t75" style="width:44.25pt;height:14.25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best-fit&quot; w:percent=&quot;159&quot;/&gt;&lt;w:doNotEmbedSystemFonts/&gt;&lt;w:defaultTabStop w:val=&quot;708&quot;/&gt;&lt;w:hyphenationZone w:val=&quot;425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EA1765&quot;/&gt;&lt;wsp:rsid wsp:val=&quot;00004B06&quot;/&gt;&lt;wsp:rsid wsp:val=&quot;00041121&quot;/&gt;&lt;wsp:rsid wsp:val=&quot;00073AC6&quot;/&gt;&lt;wsp:rsid wsp:val=&quot;000C75FE&quot;/&gt;&lt;wsp:rsid wsp:val=&quot;000F144A&quot;/&gt;&lt;wsp:rsid wsp:val=&quot;001554A4&quot;/&gt;&lt;wsp:rsid wsp:val=&quot;0018019D&quot;/&gt;&lt;wsp:rsid wsp:val=&quot;0024655A&quot;/&gt;&lt;wsp:rsid wsp:val=&quot;00281182&quot;/&gt;&lt;wsp:rsid wsp:val=&quot;002A3909&quot;/&gt;&lt;wsp:rsid wsp:val=&quot;002D2928&quot;/&gt;&lt;wsp:rsid wsp:val=&quot;002F1BA9&quot;/&gt;&lt;wsp:rsid wsp:val=&quot;00326D18&quot;/&gt;&lt;wsp:rsid wsp:val=&quot;00386714&quot;/&gt;&lt;wsp:rsid wsp:val=&quot;003F0D3A&quot;/&gt;&lt;wsp:rsid wsp:val=&quot;00404F9F&quot;/&gt;&lt;wsp:rsid wsp:val=&quot;00431B37&quot;/&gt;&lt;wsp:rsid wsp:val=&quot;004A12B2&quot;/&gt;&lt;wsp:rsid wsp:val=&quot;00503FCC&quot;/&gt;&lt;wsp:rsid wsp:val=&quot;0054133F&quot;/&gt;&lt;wsp:rsid wsp:val=&quot;005532D8&quot;/&gt;&lt;wsp:rsid wsp:val=&quot;00555BD8&quot;/&gt;&lt;wsp:rsid wsp:val=&quot;00632AEF&quot;/&gt;&lt;wsp:rsid wsp:val=&quot;00657A98&quot;/&gt;&lt;wsp:rsid wsp:val=&quot;00683AA2&quot;/&gt;&lt;wsp:rsid wsp:val=&quot;00700A2F&quot;/&gt;&lt;wsp:rsid wsp:val=&quot;007C0301&quot;/&gt;&lt;wsp:rsid wsp:val=&quot;007C69E9&quot;/&gt;&lt;wsp:rsid wsp:val=&quot;00836535&quot;/&gt;&lt;wsp:rsid wsp:val=&quot;00837E4E&quot;/&gt;&lt;wsp:rsid wsp:val=&quot;008B37E1&quot;/&gt;&lt;wsp:rsid wsp:val=&quot;0094268E&quot;/&gt;&lt;wsp:rsid wsp:val=&quot;009551C9&quot;/&gt;&lt;wsp:rsid wsp:val=&quot;009653F0&quot;/&gt;&lt;wsp:rsid wsp:val=&quot;00983050&quot;/&gt;&lt;wsp:rsid wsp:val=&quot;009C63FE&quot;/&gt;&lt;wsp:rsid wsp:val=&quot;009D43C2&quot;/&gt;&lt;wsp:rsid wsp:val=&quot;00A67031&quot;/&gt;&lt;wsp:rsid wsp:val=&quot;00A77F4D&quot;/&gt;&lt;wsp:rsid wsp:val=&quot;00AA1EE8&quot;/&gt;&lt;wsp:rsid wsp:val=&quot;00B31919&quot;/&gt;&lt;wsp:rsid wsp:val=&quot;00B37E46&quot;/&gt;&lt;wsp:rsid wsp:val=&quot;00B4212E&quot;/&gt;&lt;wsp:rsid wsp:val=&quot;00BD3655&quot;/&gt;&lt;wsp:rsid wsp:val=&quot;00C54FAE&quot;/&gt;&lt;wsp:rsid wsp:val=&quot;00C93D6B&quot;/&gt;&lt;wsp:rsid wsp:val=&quot;00CA2FC8&quot;/&gt;&lt;wsp:rsid wsp:val=&quot;00CB6F0F&quot;/&gt;&lt;wsp:rsid wsp:val=&quot;00D1328D&quot;/&gt;&lt;wsp:rsid wsp:val=&quot;00D55013&quot;/&gt;&lt;wsp:rsid wsp:val=&quot;00D77852&quot;/&gt;&lt;wsp:rsid wsp:val=&quot;00DD6DA0&quot;/&gt;&lt;wsp:rsid wsp:val=&quot;00DD77A0&quot;/&gt;&lt;wsp:rsid wsp:val=&quot;00E31ACA&quot;/&gt;&lt;wsp:rsid wsp:val=&quot;00E74EC5&quot;/&gt;&lt;wsp:rsid wsp:val=&quot;00EA1765&quot;/&gt;&lt;wsp:rsid wsp:val=&quot;00F06D3E&quot;/&gt;&lt;wsp:rsid wsp:val=&quot;00F07A6E&quot;/&gt;&lt;wsp:rsid wsp:val=&quot;00F16472&quot;/&gt;&lt;wsp:rsid wsp:val=&quot;00F54204&quot;/&gt;&lt;wsp:rsid wsp:val=&quot;00FA204E&quot;/&gt;&lt;wsp:rsid wsp:val=&quot;00FA3365&quot;/&gt;&lt;wsp:rsid wsp:val=&quot;00FF32C9&quot;/&gt;&lt;wsp:rsid wsp:val=&quot;00FF4097&quot;/&gt;&lt;/wsp:rsids&gt;&lt;/w:docPr&gt;&lt;w:body&gt;&lt;w:p wsp:rsidR=&quot;00000000&quot; wsp:rsidRDefault=&quot;00A67031&quot;&gt;&lt;m:oMathPara&gt;&lt;m:oMath&gt;&lt;m:r&gt;&lt;w:rPr&gt;&lt;w:rFonts w:ascii=&quot;Cambria Math&quot; w:fareast=&quot;Calibri&quot; w:h-ansi=&quot;Cambria Math&quot;/&gt;&lt;wx:font wx:val=&quot;Cambria Math&quot;/&gt;&lt;w:i/&gt;&lt;w:sz w:val=&quot;24&quot;/&gt;&lt;/w:rPr&gt;&lt;m:t&gt;1 Р°.Рѕ.Рј.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15" o:title="" chromakey="white"/>
                </v:shape>
              </w:pict>
            </w:r>
            <w:r w:rsidRPr="00AA1EE8">
              <w:rPr>
                <w:rFonts w:ascii="Times New Roman" w:hAnsi="Times New Roman"/>
                <w:sz w:val="24"/>
              </w:rPr>
              <w:instrText xml:space="preserve"> </w:instrText>
            </w:r>
            <w:r w:rsidRPr="00AA1EE8">
              <w:rPr>
                <w:rFonts w:ascii="Times New Roman" w:hAnsi="Times New Roman"/>
                <w:sz w:val="24"/>
              </w:rPr>
              <w:fldChar w:fldCharType="separate"/>
            </w:r>
            <w:r w:rsidRPr="00AA1EE8">
              <w:pict>
                <v:shape id="_x0000_i1043" type="#_x0000_t75" style="width:44.25pt;height:14.25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best-fit&quot; w:percent=&quot;159&quot;/&gt;&lt;w:doNotEmbedSystemFonts/&gt;&lt;w:defaultTabStop w:val=&quot;708&quot;/&gt;&lt;w:hyphenationZone w:val=&quot;425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EA1765&quot;/&gt;&lt;wsp:rsid wsp:val=&quot;00004B06&quot;/&gt;&lt;wsp:rsid wsp:val=&quot;00041121&quot;/&gt;&lt;wsp:rsid wsp:val=&quot;00073AC6&quot;/&gt;&lt;wsp:rsid wsp:val=&quot;000C75FE&quot;/&gt;&lt;wsp:rsid wsp:val=&quot;000F144A&quot;/&gt;&lt;wsp:rsid wsp:val=&quot;001554A4&quot;/&gt;&lt;wsp:rsid wsp:val=&quot;0018019D&quot;/&gt;&lt;wsp:rsid wsp:val=&quot;0024655A&quot;/&gt;&lt;wsp:rsid wsp:val=&quot;00281182&quot;/&gt;&lt;wsp:rsid wsp:val=&quot;002A3909&quot;/&gt;&lt;wsp:rsid wsp:val=&quot;002D2928&quot;/&gt;&lt;wsp:rsid wsp:val=&quot;002F1BA9&quot;/&gt;&lt;wsp:rsid wsp:val=&quot;00326D18&quot;/&gt;&lt;wsp:rsid wsp:val=&quot;00386714&quot;/&gt;&lt;wsp:rsid wsp:val=&quot;003F0D3A&quot;/&gt;&lt;wsp:rsid wsp:val=&quot;00404F9F&quot;/&gt;&lt;wsp:rsid wsp:val=&quot;00431B37&quot;/&gt;&lt;wsp:rsid wsp:val=&quot;004A12B2&quot;/&gt;&lt;wsp:rsid wsp:val=&quot;00503FCC&quot;/&gt;&lt;wsp:rsid wsp:val=&quot;0054133F&quot;/&gt;&lt;wsp:rsid wsp:val=&quot;005532D8&quot;/&gt;&lt;wsp:rsid wsp:val=&quot;00555BD8&quot;/&gt;&lt;wsp:rsid wsp:val=&quot;00632AEF&quot;/&gt;&lt;wsp:rsid wsp:val=&quot;00657A98&quot;/&gt;&lt;wsp:rsid wsp:val=&quot;00683AA2&quot;/&gt;&lt;wsp:rsid wsp:val=&quot;00700A2F&quot;/&gt;&lt;wsp:rsid wsp:val=&quot;007C0301&quot;/&gt;&lt;wsp:rsid wsp:val=&quot;007C69E9&quot;/&gt;&lt;wsp:rsid wsp:val=&quot;00836535&quot;/&gt;&lt;wsp:rsid wsp:val=&quot;00837E4E&quot;/&gt;&lt;wsp:rsid wsp:val=&quot;008B37E1&quot;/&gt;&lt;wsp:rsid wsp:val=&quot;0094268E&quot;/&gt;&lt;wsp:rsid wsp:val=&quot;009551C9&quot;/&gt;&lt;wsp:rsid wsp:val=&quot;009653F0&quot;/&gt;&lt;wsp:rsid wsp:val=&quot;00983050&quot;/&gt;&lt;wsp:rsid wsp:val=&quot;009C63FE&quot;/&gt;&lt;wsp:rsid wsp:val=&quot;009D43C2&quot;/&gt;&lt;wsp:rsid wsp:val=&quot;00A67031&quot;/&gt;&lt;wsp:rsid wsp:val=&quot;00A77F4D&quot;/&gt;&lt;wsp:rsid wsp:val=&quot;00AA1EE8&quot;/&gt;&lt;wsp:rsid wsp:val=&quot;00B31919&quot;/&gt;&lt;wsp:rsid wsp:val=&quot;00B37E46&quot;/&gt;&lt;wsp:rsid wsp:val=&quot;00B4212E&quot;/&gt;&lt;wsp:rsid wsp:val=&quot;00BD3655&quot;/&gt;&lt;wsp:rsid wsp:val=&quot;00C54FAE&quot;/&gt;&lt;wsp:rsid wsp:val=&quot;00C93D6B&quot;/&gt;&lt;wsp:rsid wsp:val=&quot;00CA2FC8&quot;/&gt;&lt;wsp:rsid wsp:val=&quot;00CB6F0F&quot;/&gt;&lt;wsp:rsid wsp:val=&quot;00D1328D&quot;/&gt;&lt;wsp:rsid wsp:val=&quot;00D55013&quot;/&gt;&lt;wsp:rsid wsp:val=&quot;00D77852&quot;/&gt;&lt;wsp:rsid wsp:val=&quot;00DD6DA0&quot;/&gt;&lt;wsp:rsid wsp:val=&quot;00DD77A0&quot;/&gt;&lt;wsp:rsid wsp:val=&quot;00E31ACA&quot;/&gt;&lt;wsp:rsid wsp:val=&quot;00E74EC5&quot;/&gt;&lt;wsp:rsid wsp:val=&quot;00EA1765&quot;/&gt;&lt;wsp:rsid wsp:val=&quot;00F06D3E&quot;/&gt;&lt;wsp:rsid wsp:val=&quot;00F07A6E&quot;/&gt;&lt;wsp:rsid wsp:val=&quot;00F16472&quot;/&gt;&lt;wsp:rsid wsp:val=&quot;00F54204&quot;/&gt;&lt;wsp:rsid wsp:val=&quot;00FA204E&quot;/&gt;&lt;wsp:rsid wsp:val=&quot;00FA3365&quot;/&gt;&lt;wsp:rsid wsp:val=&quot;00FF32C9&quot;/&gt;&lt;wsp:rsid wsp:val=&quot;00FF4097&quot;/&gt;&lt;/wsp:rsids&gt;&lt;/w:docPr&gt;&lt;w:body&gt;&lt;w:p wsp:rsidR=&quot;00000000&quot; wsp:rsidRDefault=&quot;00A67031&quot;&gt;&lt;m:oMathPara&gt;&lt;m:oMath&gt;&lt;m:r&gt;&lt;w:rPr&gt;&lt;w:rFonts w:ascii=&quot;Cambria Math&quot; w:fareast=&quot;Calibri&quot; w:h-ansi=&quot;Cambria Math&quot;/&gt;&lt;wx:font wx:val=&quot;Cambria Math&quot;/&gt;&lt;w:i/&gt;&lt;w:sz w:val=&quot;24&quot;/&gt;&lt;/w:rPr&gt;&lt;m:t&gt;1 Р°.Рѕ.Рј.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15" o:title="" chromakey="white"/>
                </v:shape>
              </w:pict>
            </w:r>
            <w:r w:rsidRPr="00AA1EE8">
              <w:rPr>
                <w:rFonts w:ascii="Times New Roman" w:hAnsi="Times New Roman"/>
                <w:sz w:val="24"/>
              </w:rPr>
              <w:fldChar w:fldCharType="end"/>
            </w:r>
          </w:p>
        </w:tc>
        <w:tc>
          <w:tcPr>
            <w:tcW w:w="194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449DD" w:rsidRPr="00AA1EE8" w:rsidRDefault="009449DD" w:rsidP="00AA1E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AA1EE8">
              <w:rPr>
                <w:rFonts w:ascii="Times New Roman" w:hAnsi="Times New Roman"/>
                <w:sz w:val="24"/>
              </w:rPr>
              <w:t>Б. Нейтрон</w:t>
            </w:r>
          </w:p>
        </w:tc>
      </w:tr>
      <w:tr w:rsidR="009449DD" w:rsidRPr="00AA1EE8" w:rsidTr="00AA1EE8">
        <w:tc>
          <w:tcPr>
            <w:tcW w:w="84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:rsidR="009449DD" w:rsidRPr="00AA1EE8" w:rsidRDefault="009449DD" w:rsidP="00AA1EE8">
            <w:p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</w:rPr>
            </w:pPr>
            <w:r w:rsidRPr="00AA1EE8">
              <w:rPr>
                <w:rFonts w:ascii="Times New Roman" w:hAnsi="Times New Roman"/>
                <w:sz w:val="24"/>
              </w:rPr>
              <w:t>3. Має негативний електричний заряд, маса набагато менша від маси нейтрона.</w:t>
            </w:r>
          </w:p>
        </w:tc>
        <w:tc>
          <w:tcPr>
            <w:tcW w:w="194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449DD" w:rsidRPr="00AA1EE8" w:rsidRDefault="009449DD" w:rsidP="00AA1E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AA1EE8">
              <w:rPr>
                <w:rFonts w:ascii="Times New Roman" w:hAnsi="Times New Roman"/>
                <w:sz w:val="24"/>
              </w:rPr>
              <w:t>В. Позитрон</w:t>
            </w:r>
          </w:p>
        </w:tc>
      </w:tr>
      <w:tr w:rsidR="009449DD" w:rsidRPr="00AA1EE8" w:rsidTr="00AA1EE8">
        <w:tc>
          <w:tcPr>
            <w:tcW w:w="84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:rsidR="009449DD" w:rsidRPr="00AA1EE8" w:rsidRDefault="009449DD" w:rsidP="00AA1EE8">
            <w:pPr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</w:rPr>
            </w:pPr>
            <w:r w:rsidRPr="00AA1EE8">
              <w:rPr>
                <w:rFonts w:ascii="Times New Roman" w:hAnsi="Times New Roman"/>
                <w:sz w:val="24"/>
              </w:rPr>
              <w:t>4. Має позитивний електричний заряд, маса дорівнює масі електрона.</w:t>
            </w:r>
          </w:p>
        </w:tc>
        <w:tc>
          <w:tcPr>
            <w:tcW w:w="194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449DD" w:rsidRPr="00AA1EE8" w:rsidRDefault="009449DD" w:rsidP="00AA1E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AA1EE8">
              <w:rPr>
                <w:rFonts w:ascii="Times New Roman" w:hAnsi="Times New Roman"/>
                <w:sz w:val="24"/>
              </w:rPr>
              <w:t>Г. Протон</w:t>
            </w:r>
          </w:p>
        </w:tc>
      </w:tr>
      <w:tr w:rsidR="009449DD" w:rsidRPr="00AA1EE8" w:rsidTr="00AA1EE8">
        <w:tc>
          <w:tcPr>
            <w:tcW w:w="84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:rsidR="009449DD" w:rsidRPr="00AA1EE8" w:rsidRDefault="009449DD" w:rsidP="00AA1E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94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449DD" w:rsidRPr="00AA1EE8" w:rsidRDefault="009449DD" w:rsidP="00AA1E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AA1EE8">
              <w:rPr>
                <w:rFonts w:ascii="Times New Roman" w:hAnsi="Times New Roman"/>
                <w:sz w:val="24"/>
              </w:rPr>
              <w:t>Д. Електрон</w:t>
            </w:r>
          </w:p>
        </w:tc>
      </w:tr>
    </w:tbl>
    <w:p w:rsidR="009449DD" w:rsidRPr="0018019D" w:rsidRDefault="009449DD" w:rsidP="00431B37">
      <w:pPr>
        <w:spacing w:after="0" w:line="240" w:lineRule="auto"/>
        <w:jc w:val="both"/>
        <w:rPr>
          <w:rFonts w:ascii="Times New Roman" w:hAnsi="Times New Roman"/>
          <w:sz w:val="16"/>
        </w:rPr>
      </w:pPr>
    </w:p>
    <w:tbl>
      <w:tblPr>
        <w:tblW w:w="9072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268"/>
        <w:gridCol w:w="2268"/>
        <w:gridCol w:w="2268"/>
        <w:gridCol w:w="2268"/>
      </w:tblGrid>
      <w:tr w:rsidR="009449DD" w:rsidRPr="00AA1EE8" w:rsidTr="00AA1EE8"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449DD" w:rsidRPr="00AA1EE8" w:rsidRDefault="009449DD" w:rsidP="00AA1E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AA1EE8">
              <w:rPr>
                <w:rFonts w:ascii="Times New Roman" w:hAnsi="Times New Roman"/>
                <w:sz w:val="24"/>
              </w:rPr>
              <w:t xml:space="preserve">               1. -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449DD" w:rsidRPr="00AA1EE8" w:rsidRDefault="009449DD" w:rsidP="00AA1E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AA1EE8">
              <w:rPr>
                <w:rFonts w:ascii="Times New Roman" w:hAnsi="Times New Roman"/>
                <w:sz w:val="24"/>
              </w:rPr>
              <w:t xml:space="preserve">               2. -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449DD" w:rsidRPr="00AA1EE8" w:rsidRDefault="009449DD" w:rsidP="00AA1E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AA1EE8">
              <w:rPr>
                <w:rFonts w:ascii="Times New Roman" w:hAnsi="Times New Roman"/>
                <w:sz w:val="24"/>
              </w:rPr>
              <w:t xml:space="preserve">               3. -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449DD" w:rsidRPr="00AA1EE8" w:rsidRDefault="009449DD" w:rsidP="00AA1E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AA1EE8">
              <w:rPr>
                <w:rFonts w:ascii="Times New Roman" w:hAnsi="Times New Roman"/>
                <w:sz w:val="24"/>
              </w:rPr>
              <w:t xml:space="preserve">               4. -</w:t>
            </w:r>
          </w:p>
        </w:tc>
      </w:tr>
    </w:tbl>
    <w:p w:rsidR="009449DD" w:rsidRPr="002F1BA9" w:rsidRDefault="009449DD" w:rsidP="00431B37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9449DD" w:rsidRPr="00F54204" w:rsidRDefault="009449DD" w:rsidP="00983050">
      <w:pPr>
        <w:spacing w:after="0" w:line="240" w:lineRule="auto"/>
        <w:ind w:left="709" w:hanging="567"/>
        <w:jc w:val="both"/>
        <w:rPr>
          <w:rFonts w:ascii="Times New Roman" w:hAnsi="Times New Roman"/>
          <w:sz w:val="28"/>
          <w:szCs w:val="28"/>
        </w:rPr>
      </w:pPr>
      <w:r w:rsidRPr="00F54204">
        <w:rPr>
          <w:rFonts w:ascii="Times New Roman" w:hAnsi="Times New Roman"/>
          <w:sz w:val="28"/>
          <w:szCs w:val="28"/>
        </w:rPr>
        <w:t>6.</w:t>
      </w:r>
      <w:r w:rsidRPr="00F54204">
        <w:rPr>
          <w:rFonts w:ascii="Times New Roman" w:hAnsi="Times New Roman"/>
          <w:b/>
          <w:sz w:val="24"/>
          <w:szCs w:val="28"/>
        </w:rPr>
        <w:t>(2б)</w:t>
      </w:r>
      <w:r w:rsidRPr="00F54204">
        <w:rPr>
          <w:rFonts w:ascii="Times New Roman" w:hAnsi="Times New Roman"/>
          <w:sz w:val="28"/>
          <w:szCs w:val="28"/>
        </w:rPr>
        <w:t xml:space="preserve">. Період піврозпаду цезію становить </w:t>
      </w:r>
      <w:r>
        <w:rPr>
          <w:rFonts w:ascii="Times New Roman" w:hAnsi="Times New Roman"/>
          <w:sz w:val="28"/>
          <w:szCs w:val="28"/>
        </w:rPr>
        <w:t>30</w:t>
      </w:r>
      <w:r w:rsidRPr="00F54204">
        <w:rPr>
          <w:rFonts w:ascii="Times New Roman" w:hAnsi="Times New Roman"/>
          <w:sz w:val="28"/>
          <w:szCs w:val="28"/>
        </w:rPr>
        <w:t xml:space="preserve"> рокі</w:t>
      </w:r>
      <w:r>
        <w:rPr>
          <w:rFonts w:ascii="Times New Roman" w:hAnsi="Times New Roman"/>
          <w:sz w:val="28"/>
          <w:szCs w:val="28"/>
        </w:rPr>
        <w:t>в. Визначте масу цезію через</w:t>
      </w:r>
      <w:r w:rsidRPr="00F54204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60 </w:t>
      </w:r>
      <w:r w:rsidRPr="00F54204">
        <w:rPr>
          <w:rFonts w:ascii="Times New Roman" w:hAnsi="Times New Roman"/>
          <w:sz w:val="28"/>
          <w:szCs w:val="28"/>
        </w:rPr>
        <w:t xml:space="preserve">років радіоактивного розпаду, якщо в момент початку спостереження його маса дорівнювала </w:t>
      </w:r>
      <w:r w:rsidRPr="00AA1EE8">
        <w:rPr>
          <w:rFonts w:ascii="Times New Roman" w:hAnsi="Times New Roman"/>
          <w:sz w:val="28"/>
          <w:szCs w:val="28"/>
        </w:rPr>
        <w:fldChar w:fldCharType="begin"/>
      </w:r>
      <w:r w:rsidRPr="00AA1EE8">
        <w:rPr>
          <w:rFonts w:ascii="Times New Roman" w:hAnsi="Times New Roman"/>
          <w:sz w:val="28"/>
          <w:szCs w:val="28"/>
        </w:rPr>
        <w:instrText xml:space="preserve"> QUOTE </w:instrText>
      </w:r>
      <w:r w:rsidRPr="00AA1EE8">
        <w:pict>
          <v:shape id="_x0000_i1044" type="#_x0000_t75" style="width:4.5pt;height:12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best-fit&quot; w:percent=&quot;159&quot;/&gt;&lt;w:doNotEmbedSystemFonts/&gt;&lt;w:defaultTabStop w:val=&quot;708&quot;/&gt;&lt;w:hyphenationZone w:val=&quot;425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EA1765&quot;/&gt;&lt;wsp:rsid wsp:val=&quot;00004B06&quot;/&gt;&lt;wsp:rsid wsp:val=&quot;00041121&quot;/&gt;&lt;wsp:rsid wsp:val=&quot;00073AC6&quot;/&gt;&lt;wsp:rsid wsp:val=&quot;000C75FE&quot;/&gt;&lt;wsp:rsid wsp:val=&quot;000F144A&quot;/&gt;&lt;wsp:rsid wsp:val=&quot;001554A4&quot;/&gt;&lt;wsp:rsid wsp:val=&quot;0018019D&quot;/&gt;&lt;wsp:rsid wsp:val=&quot;0024655A&quot;/&gt;&lt;wsp:rsid wsp:val=&quot;00281182&quot;/&gt;&lt;wsp:rsid wsp:val=&quot;002A3909&quot;/&gt;&lt;wsp:rsid wsp:val=&quot;002D2928&quot;/&gt;&lt;wsp:rsid wsp:val=&quot;002F1BA9&quot;/&gt;&lt;wsp:rsid wsp:val=&quot;00326D18&quot;/&gt;&lt;wsp:rsid wsp:val=&quot;00386714&quot;/&gt;&lt;wsp:rsid wsp:val=&quot;003F0D3A&quot;/&gt;&lt;wsp:rsid wsp:val=&quot;00404F9F&quot;/&gt;&lt;wsp:rsid wsp:val=&quot;00431B37&quot;/&gt;&lt;wsp:rsid wsp:val=&quot;004A12B2&quot;/&gt;&lt;wsp:rsid wsp:val=&quot;00503FCC&quot;/&gt;&lt;wsp:rsid wsp:val=&quot;0054133F&quot;/&gt;&lt;wsp:rsid wsp:val=&quot;005532D8&quot;/&gt;&lt;wsp:rsid wsp:val=&quot;00555BD8&quot;/&gt;&lt;wsp:rsid wsp:val=&quot;00632AEF&quot;/&gt;&lt;wsp:rsid wsp:val=&quot;00657A98&quot;/&gt;&lt;wsp:rsid wsp:val=&quot;00683AA2&quot;/&gt;&lt;wsp:rsid wsp:val=&quot;00700A2F&quot;/&gt;&lt;wsp:rsid wsp:val=&quot;007C0301&quot;/&gt;&lt;wsp:rsid wsp:val=&quot;007C69E9&quot;/&gt;&lt;wsp:rsid wsp:val=&quot;00836535&quot;/&gt;&lt;wsp:rsid wsp:val=&quot;00837E4E&quot;/&gt;&lt;wsp:rsid wsp:val=&quot;008B37E1&quot;/&gt;&lt;wsp:rsid wsp:val=&quot;0094268E&quot;/&gt;&lt;wsp:rsid wsp:val=&quot;009551C9&quot;/&gt;&lt;wsp:rsid wsp:val=&quot;009653F0&quot;/&gt;&lt;wsp:rsid wsp:val=&quot;00983050&quot;/&gt;&lt;wsp:rsid wsp:val=&quot;009C63FE&quot;/&gt;&lt;wsp:rsid wsp:val=&quot;009D43C2&quot;/&gt;&lt;wsp:rsid wsp:val=&quot;00A77F4D&quot;/&gt;&lt;wsp:rsid wsp:val=&quot;00AA1EE8&quot;/&gt;&lt;wsp:rsid wsp:val=&quot;00B31919&quot;/&gt;&lt;wsp:rsid wsp:val=&quot;00B37E46&quot;/&gt;&lt;wsp:rsid wsp:val=&quot;00B4212E&quot;/&gt;&lt;wsp:rsid wsp:val=&quot;00BD3655&quot;/&gt;&lt;wsp:rsid wsp:val=&quot;00C54FAE&quot;/&gt;&lt;wsp:rsid wsp:val=&quot;00C93D6B&quot;/&gt;&lt;wsp:rsid wsp:val=&quot;00CA2FC8&quot;/&gt;&lt;wsp:rsid wsp:val=&quot;00CB6F0F&quot;/&gt;&lt;wsp:rsid wsp:val=&quot;00D1328D&quot;/&gt;&lt;wsp:rsid wsp:val=&quot;00D55013&quot;/&gt;&lt;wsp:rsid wsp:val=&quot;00D77852&quot;/&gt;&lt;wsp:rsid wsp:val=&quot;00DD6DA0&quot;/&gt;&lt;wsp:rsid wsp:val=&quot;00DD77A0&quot;/&gt;&lt;wsp:rsid wsp:val=&quot;00E07E20&quot;/&gt;&lt;wsp:rsid wsp:val=&quot;00E31ACA&quot;/&gt;&lt;wsp:rsid wsp:val=&quot;00E74EC5&quot;/&gt;&lt;wsp:rsid wsp:val=&quot;00EA1765&quot;/&gt;&lt;wsp:rsid wsp:val=&quot;00F06D3E&quot;/&gt;&lt;wsp:rsid wsp:val=&quot;00F07A6E&quot;/&gt;&lt;wsp:rsid wsp:val=&quot;00F16472&quot;/&gt;&lt;wsp:rsid wsp:val=&quot;00F54204&quot;/&gt;&lt;wsp:rsid wsp:val=&quot;00FA204E&quot;/&gt;&lt;wsp:rsid wsp:val=&quot;00FA3365&quot;/&gt;&lt;wsp:rsid wsp:val=&quot;00FF32C9&quot;/&gt;&lt;wsp:rsid wsp:val=&quot;00FF4097&quot;/&gt;&lt;/wsp:rsids&gt;&lt;/w:docPr&gt;&lt;w:body&gt;&lt;w:p wsp:rsidR=&quot;00000000&quot; wsp:rsidRDefault=&quot;00E07E20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8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6" o:title="" chromakey="white"/>
          </v:shape>
        </w:pict>
      </w:r>
      <w:r w:rsidRPr="00AA1EE8">
        <w:rPr>
          <w:rFonts w:ascii="Times New Roman" w:hAnsi="Times New Roman"/>
          <w:sz w:val="28"/>
          <w:szCs w:val="28"/>
        </w:rPr>
        <w:instrText xml:space="preserve"> </w:instrText>
      </w:r>
      <w:r w:rsidRPr="00AA1EE8">
        <w:rPr>
          <w:rFonts w:ascii="Times New Roman" w:hAnsi="Times New Roman"/>
          <w:sz w:val="28"/>
          <w:szCs w:val="28"/>
        </w:rPr>
        <w:fldChar w:fldCharType="separate"/>
      </w:r>
      <w:r w:rsidRPr="00AA1EE8">
        <w:pict>
          <v:shape id="_x0000_i1045" type="#_x0000_t75" style="width:4.5pt;height:12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best-fit&quot; w:percent=&quot;159&quot;/&gt;&lt;w:doNotEmbedSystemFonts/&gt;&lt;w:defaultTabStop w:val=&quot;708&quot;/&gt;&lt;w:hyphenationZone w:val=&quot;425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EA1765&quot;/&gt;&lt;wsp:rsid wsp:val=&quot;00004B06&quot;/&gt;&lt;wsp:rsid wsp:val=&quot;00041121&quot;/&gt;&lt;wsp:rsid wsp:val=&quot;00073AC6&quot;/&gt;&lt;wsp:rsid wsp:val=&quot;000C75FE&quot;/&gt;&lt;wsp:rsid wsp:val=&quot;000F144A&quot;/&gt;&lt;wsp:rsid wsp:val=&quot;001554A4&quot;/&gt;&lt;wsp:rsid wsp:val=&quot;0018019D&quot;/&gt;&lt;wsp:rsid wsp:val=&quot;0024655A&quot;/&gt;&lt;wsp:rsid wsp:val=&quot;00281182&quot;/&gt;&lt;wsp:rsid wsp:val=&quot;002A3909&quot;/&gt;&lt;wsp:rsid wsp:val=&quot;002D2928&quot;/&gt;&lt;wsp:rsid wsp:val=&quot;002F1BA9&quot;/&gt;&lt;wsp:rsid wsp:val=&quot;00326D18&quot;/&gt;&lt;wsp:rsid wsp:val=&quot;00386714&quot;/&gt;&lt;wsp:rsid wsp:val=&quot;003F0D3A&quot;/&gt;&lt;wsp:rsid wsp:val=&quot;00404F9F&quot;/&gt;&lt;wsp:rsid wsp:val=&quot;00431B37&quot;/&gt;&lt;wsp:rsid wsp:val=&quot;004A12B2&quot;/&gt;&lt;wsp:rsid wsp:val=&quot;00503FCC&quot;/&gt;&lt;wsp:rsid wsp:val=&quot;0054133F&quot;/&gt;&lt;wsp:rsid wsp:val=&quot;005532D8&quot;/&gt;&lt;wsp:rsid wsp:val=&quot;00555BD8&quot;/&gt;&lt;wsp:rsid wsp:val=&quot;00632AEF&quot;/&gt;&lt;wsp:rsid wsp:val=&quot;00657A98&quot;/&gt;&lt;wsp:rsid wsp:val=&quot;00683AA2&quot;/&gt;&lt;wsp:rsid wsp:val=&quot;00700A2F&quot;/&gt;&lt;wsp:rsid wsp:val=&quot;007C0301&quot;/&gt;&lt;wsp:rsid wsp:val=&quot;007C69E9&quot;/&gt;&lt;wsp:rsid wsp:val=&quot;00836535&quot;/&gt;&lt;wsp:rsid wsp:val=&quot;00837E4E&quot;/&gt;&lt;wsp:rsid wsp:val=&quot;008B37E1&quot;/&gt;&lt;wsp:rsid wsp:val=&quot;0094268E&quot;/&gt;&lt;wsp:rsid wsp:val=&quot;009551C9&quot;/&gt;&lt;wsp:rsid wsp:val=&quot;009653F0&quot;/&gt;&lt;wsp:rsid wsp:val=&quot;00983050&quot;/&gt;&lt;wsp:rsid wsp:val=&quot;009C63FE&quot;/&gt;&lt;wsp:rsid wsp:val=&quot;009D43C2&quot;/&gt;&lt;wsp:rsid wsp:val=&quot;00A77F4D&quot;/&gt;&lt;wsp:rsid wsp:val=&quot;00AA1EE8&quot;/&gt;&lt;wsp:rsid wsp:val=&quot;00B31919&quot;/&gt;&lt;wsp:rsid wsp:val=&quot;00B37E46&quot;/&gt;&lt;wsp:rsid wsp:val=&quot;00B4212E&quot;/&gt;&lt;wsp:rsid wsp:val=&quot;00BD3655&quot;/&gt;&lt;wsp:rsid wsp:val=&quot;00C54FAE&quot;/&gt;&lt;wsp:rsid wsp:val=&quot;00C93D6B&quot;/&gt;&lt;wsp:rsid wsp:val=&quot;00CA2FC8&quot;/&gt;&lt;wsp:rsid wsp:val=&quot;00CB6F0F&quot;/&gt;&lt;wsp:rsid wsp:val=&quot;00D1328D&quot;/&gt;&lt;wsp:rsid wsp:val=&quot;00D55013&quot;/&gt;&lt;wsp:rsid wsp:val=&quot;00D77852&quot;/&gt;&lt;wsp:rsid wsp:val=&quot;00DD6DA0&quot;/&gt;&lt;wsp:rsid wsp:val=&quot;00DD77A0&quot;/&gt;&lt;wsp:rsid wsp:val=&quot;00E07E20&quot;/&gt;&lt;wsp:rsid wsp:val=&quot;00E31ACA&quot;/&gt;&lt;wsp:rsid wsp:val=&quot;00E74EC5&quot;/&gt;&lt;wsp:rsid wsp:val=&quot;00EA1765&quot;/&gt;&lt;wsp:rsid wsp:val=&quot;00F06D3E&quot;/&gt;&lt;wsp:rsid wsp:val=&quot;00F07A6E&quot;/&gt;&lt;wsp:rsid wsp:val=&quot;00F16472&quot;/&gt;&lt;wsp:rsid wsp:val=&quot;00F54204&quot;/&gt;&lt;wsp:rsid wsp:val=&quot;00FA204E&quot;/&gt;&lt;wsp:rsid wsp:val=&quot;00FA3365&quot;/&gt;&lt;wsp:rsid wsp:val=&quot;00FF32C9&quot;/&gt;&lt;wsp:rsid wsp:val=&quot;00FF4097&quot;/&gt;&lt;/wsp:rsids&gt;&lt;/w:docPr&gt;&lt;w:body&gt;&lt;w:p wsp:rsidR=&quot;00000000&quot; wsp:rsidRDefault=&quot;00E07E20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8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6" o:title="" chromakey="white"/>
          </v:shape>
        </w:pict>
      </w:r>
      <w:r w:rsidRPr="00AA1EE8"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t>1</w:t>
      </w:r>
      <w:r w:rsidRPr="00F54204">
        <w:rPr>
          <w:rFonts w:ascii="Times New Roman" w:hAnsi="Times New Roman"/>
          <w:sz w:val="28"/>
          <w:szCs w:val="28"/>
        </w:rPr>
        <w:t xml:space="preserve"> кг.</w:t>
      </w:r>
    </w:p>
    <w:p w:rsidR="009449DD" w:rsidRPr="002F1BA9" w:rsidRDefault="009449DD" w:rsidP="00431B37">
      <w:pPr>
        <w:spacing w:after="0" w:line="240" w:lineRule="auto"/>
        <w:jc w:val="both"/>
        <w:rPr>
          <w:rFonts w:ascii="Times New Roman" w:hAnsi="Times New Roman"/>
          <w:sz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0420"/>
      </w:tblGrid>
      <w:tr w:rsidR="009449DD" w:rsidRPr="00AA1EE8" w:rsidTr="00AA1EE8">
        <w:tc>
          <w:tcPr>
            <w:tcW w:w="104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449DD" w:rsidRPr="00AA1EE8" w:rsidRDefault="009449DD" w:rsidP="00AA1E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9449DD" w:rsidRPr="00C93D6B" w:rsidRDefault="009449DD" w:rsidP="00431B37">
      <w:pPr>
        <w:spacing w:after="0" w:line="240" w:lineRule="auto"/>
        <w:jc w:val="both"/>
        <w:rPr>
          <w:rFonts w:ascii="Times New Roman" w:hAnsi="Times New Roman"/>
          <w:sz w:val="24"/>
        </w:rPr>
      </w:pPr>
    </w:p>
    <w:sectPr w:rsidR="009449DD" w:rsidRPr="00C93D6B" w:rsidSect="00F54204">
      <w:headerReference w:type="default" r:id="rId17"/>
      <w:pgSz w:w="11906" w:h="16838"/>
      <w:pgMar w:top="1134" w:right="709" w:bottom="851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49DD" w:rsidRDefault="009449DD" w:rsidP="002F1BA9">
      <w:pPr>
        <w:spacing w:after="0" w:line="240" w:lineRule="auto"/>
      </w:pPr>
      <w:r>
        <w:separator/>
      </w:r>
    </w:p>
  </w:endnote>
  <w:endnote w:type="continuationSeparator" w:id="0">
    <w:p w:rsidR="009449DD" w:rsidRDefault="009449DD" w:rsidP="002F1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49DD" w:rsidRDefault="009449DD" w:rsidP="002F1BA9">
      <w:pPr>
        <w:spacing w:after="0" w:line="240" w:lineRule="auto"/>
      </w:pPr>
      <w:r>
        <w:separator/>
      </w:r>
    </w:p>
  </w:footnote>
  <w:footnote w:type="continuationSeparator" w:id="0">
    <w:p w:rsidR="009449DD" w:rsidRDefault="009449DD" w:rsidP="002F1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9DD" w:rsidRDefault="009449DD">
    <w:pPr>
      <w:pStyle w:val="Header"/>
      <w:pBdr>
        <w:bottom w:val="thickThinSmallGap" w:sz="24" w:space="1" w:color="622423"/>
      </w:pBdr>
      <w:jc w:val="center"/>
      <w:rPr>
        <w:rFonts w:ascii="Cambria" w:hAnsi="Cambria"/>
        <w:sz w:val="32"/>
        <w:szCs w:val="32"/>
      </w:rPr>
    </w:pPr>
    <w:r w:rsidRPr="002F1BA9">
      <w:rPr>
        <w:rFonts w:ascii="Times New Roman" w:hAnsi="Times New Roman"/>
        <w:b/>
        <w:sz w:val="24"/>
        <w:szCs w:val="24"/>
      </w:rPr>
      <w:t>Контрольні роботи.   Фізика.   Рівень ст</w:t>
    </w:r>
    <w:r>
      <w:rPr>
        <w:rFonts w:ascii="Times New Roman" w:hAnsi="Times New Roman"/>
        <w:b/>
        <w:sz w:val="24"/>
        <w:szCs w:val="24"/>
      </w:rPr>
      <w:t>андарту.   11 клас.</w:t>
    </w:r>
  </w:p>
  <w:p w:rsidR="009449DD" w:rsidRDefault="009449DD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A1765"/>
    <w:rsid w:val="00004B06"/>
    <w:rsid w:val="00041121"/>
    <w:rsid w:val="00073AC6"/>
    <w:rsid w:val="000C75FE"/>
    <w:rsid w:val="000F144A"/>
    <w:rsid w:val="001554A4"/>
    <w:rsid w:val="0018019D"/>
    <w:rsid w:val="00243222"/>
    <w:rsid w:val="0024655A"/>
    <w:rsid w:val="00281182"/>
    <w:rsid w:val="002A3909"/>
    <w:rsid w:val="002D2928"/>
    <w:rsid w:val="002F1BA9"/>
    <w:rsid w:val="00326D18"/>
    <w:rsid w:val="00386714"/>
    <w:rsid w:val="003F0D3A"/>
    <w:rsid w:val="00404F9F"/>
    <w:rsid w:val="00431B37"/>
    <w:rsid w:val="004A12B2"/>
    <w:rsid w:val="00503FCC"/>
    <w:rsid w:val="0054133F"/>
    <w:rsid w:val="005532D8"/>
    <w:rsid w:val="00555BD8"/>
    <w:rsid w:val="00632AEF"/>
    <w:rsid w:val="00656F87"/>
    <w:rsid w:val="00657A98"/>
    <w:rsid w:val="00683AA2"/>
    <w:rsid w:val="00700A2F"/>
    <w:rsid w:val="007C0301"/>
    <w:rsid w:val="007C69E9"/>
    <w:rsid w:val="00836535"/>
    <w:rsid w:val="00837E4E"/>
    <w:rsid w:val="008B37E1"/>
    <w:rsid w:val="0094268E"/>
    <w:rsid w:val="009449DD"/>
    <w:rsid w:val="009551C9"/>
    <w:rsid w:val="009653F0"/>
    <w:rsid w:val="00983050"/>
    <w:rsid w:val="009C63FE"/>
    <w:rsid w:val="009D43C2"/>
    <w:rsid w:val="00A77F4D"/>
    <w:rsid w:val="00AA1EE8"/>
    <w:rsid w:val="00B31919"/>
    <w:rsid w:val="00B37E46"/>
    <w:rsid w:val="00B4212E"/>
    <w:rsid w:val="00BD3655"/>
    <w:rsid w:val="00C54FAE"/>
    <w:rsid w:val="00C93D6B"/>
    <w:rsid w:val="00CA2FC8"/>
    <w:rsid w:val="00CB6F0F"/>
    <w:rsid w:val="00D1328D"/>
    <w:rsid w:val="00D461B6"/>
    <w:rsid w:val="00D55013"/>
    <w:rsid w:val="00D77852"/>
    <w:rsid w:val="00DD6DA0"/>
    <w:rsid w:val="00DD77A0"/>
    <w:rsid w:val="00E31ACA"/>
    <w:rsid w:val="00E74EC5"/>
    <w:rsid w:val="00EA1765"/>
    <w:rsid w:val="00F06D3E"/>
    <w:rsid w:val="00F07A6E"/>
    <w:rsid w:val="00F16472"/>
    <w:rsid w:val="00F54204"/>
    <w:rsid w:val="00FA204E"/>
    <w:rsid w:val="00FA3365"/>
    <w:rsid w:val="00FF32C9"/>
    <w:rsid w:val="00FF40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FAE"/>
    <w:pPr>
      <w:spacing w:after="200" w:line="276" w:lineRule="auto"/>
    </w:pPr>
    <w:rPr>
      <w:lang w:val="uk-UA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5532D8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5532D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431B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31B37"/>
    <w:rPr>
      <w:rFonts w:ascii="Tahoma" w:hAnsi="Tahoma" w:cs="Tahoma"/>
      <w:sz w:val="16"/>
      <w:szCs w:val="16"/>
      <w:lang w:val="uk-UA"/>
    </w:rPr>
  </w:style>
  <w:style w:type="character" w:styleId="PlaceholderText">
    <w:name w:val="Placeholder Text"/>
    <w:basedOn w:val="DefaultParagraphFont"/>
    <w:uiPriority w:val="99"/>
    <w:semiHidden/>
    <w:rsid w:val="00073AC6"/>
    <w:rPr>
      <w:rFonts w:cs="Times New Roman"/>
      <w:color w:val="808080"/>
    </w:rPr>
  </w:style>
  <w:style w:type="paragraph" w:styleId="Header">
    <w:name w:val="header"/>
    <w:basedOn w:val="Normal"/>
    <w:link w:val="HeaderChar"/>
    <w:uiPriority w:val="99"/>
    <w:rsid w:val="002F1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2F1BA9"/>
    <w:rPr>
      <w:rFonts w:cs="Times New Roman"/>
      <w:lang w:val="uk-UA"/>
    </w:rPr>
  </w:style>
  <w:style w:type="paragraph" w:styleId="Footer">
    <w:name w:val="footer"/>
    <w:basedOn w:val="Normal"/>
    <w:link w:val="FooterChar"/>
    <w:uiPriority w:val="99"/>
    <w:rsid w:val="002F1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2F1BA9"/>
    <w:rPr>
      <w:rFonts w:cs="Times New Roman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2</Pages>
  <Words>260</Words>
  <Characters>1483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Контрольні роботи.   Фізика.   Рівень стандарту.   11 клас.</dc:title>
  <dc:subject/>
  <dc:creator>Admin</dc:creator>
  <cp:keywords/>
  <dc:description/>
  <cp:lastModifiedBy>User</cp:lastModifiedBy>
  <cp:revision>2</cp:revision>
  <dcterms:created xsi:type="dcterms:W3CDTF">2020-05-08T08:12:00Z</dcterms:created>
  <dcterms:modified xsi:type="dcterms:W3CDTF">2020-05-08T08:12:00Z</dcterms:modified>
</cp:coreProperties>
</file>