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BBC" w:rsidRPr="007A5EFB" w:rsidRDefault="008D7BBC" w:rsidP="006115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Музыка 7в класс (Суханова Л. А.)</w:t>
      </w:r>
    </w:p>
    <w:tbl>
      <w:tblPr>
        <w:tblW w:w="1034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4"/>
        <w:gridCol w:w="1844"/>
        <w:gridCol w:w="5123"/>
        <w:gridCol w:w="2107"/>
      </w:tblGrid>
      <w:tr w:rsidR="008D7BBC" w:rsidRPr="00E119A4" w:rsidTr="00E119A4">
        <w:tc>
          <w:tcPr>
            <w:tcW w:w="1296" w:type="dxa"/>
          </w:tcPr>
          <w:p w:rsidR="008D7BBC" w:rsidRPr="00E119A4" w:rsidRDefault="008D7BBC" w:rsidP="00E11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9A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4" w:type="dxa"/>
          </w:tcPr>
          <w:p w:rsidR="008D7BBC" w:rsidRPr="00E119A4" w:rsidRDefault="008D7BBC" w:rsidP="00E11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9A4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5478" w:type="dxa"/>
          </w:tcPr>
          <w:p w:rsidR="008D7BBC" w:rsidRPr="00E119A4" w:rsidRDefault="008D7BBC" w:rsidP="00E11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9A4">
              <w:rPr>
                <w:rFonts w:ascii="Times New Roman" w:hAnsi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2160" w:type="dxa"/>
          </w:tcPr>
          <w:p w:rsidR="008D7BBC" w:rsidRPr="00E119A4" w:rsidRDefault="008D7BBC" w:rsidP="00E11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9A4">
              <w:rPr>
                <w:rFonts w:ascii="Times New Roman" w:hAnsi="Times New Roman"/>
                <w:sz w:val="24"/>
                <w:szCs w:val="24"/>
              </w:rPr>
              <w:t>Контрольные задания</w:t>
            </w:r>
          </w:p>
        </w:tc>
      </w:tr>
      <w:tr w:rsidR="008D7BBC" w:rsidRPr="00E119A4" w:rsidTr="00E119A4">
        <w:tc>
          <w:tcPr>
            <w:tcW w:w="1296" w:type="dxa"/>
          </w:tcPr>
          <w:p w:rsidR="008D7BBC" w:rsidRPr="00E119A4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</w:t>
            </w:r>
          </w:p>
        </w:tc>
        <w:tc>
          <w:tcPr>
            <w:tcW w:w="1414" w:type="dxa"/>
          </w:tcPr>
          <w:p w:rsidR="008D7BBC" w:rsidRPr="0061156F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56F">
              <w:rPr>
                <w:rFonts w:ascii="Times New Roman" w:hAnsi="Times New Roman"/>
                <w:sz w:val="24"/>
                <w:szCs w:val="24"/>
              </w:rPr>
              <w:t>Многомерность образа в форме рондо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78" w:type="dxa"/>
          </w:tcPr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1.Посмотрите презентацию.</w:t>
            </w:r>
          </w:p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2.Ответьте в тетрадях на вопросы:</w:t>
            </w:r>
          </w:p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1156F">
              <w:rPr>
                <w:rFonts w:ascii="Times New Roman" w:hAnsi="Times New Roman"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/>
                <w:sz w:val="24"/>
                <w:szCs w:val="24"/>
              </w:rPr>
              <w:t>форма?</w:t>
            </w:r>
          </w:p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1156F">
              <w:rPr>
                <w:rFonts w:ascii="Times New Roman" w:hAnsi="Times New Roman"/>
                <w:sz w:val="24"/>
                <w:szCs w:val="24"/>
              </w:rPr>
              <w:t>Что такое рондо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Что такое рефрен и эпизоды?</w:t>
            </w:r>
          </w:p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3.Нарисуйте схему рондо.</w:t>
            </w:r>
          </w:p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4.Послушайте фрагмент балета «Ромео и Джульетта», «Джульетта –девочка» С.С. Прокофьева.</w:t>
            </w:r>
          </w:p>
          <w:p w:rsidR="008D7BBC" w:rsidRDefault="008D7BBC" w:rsidP="00A97E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Нарисуйте схему рондо, заменив условные фигуры на любые предметы, выбрав одну тему. Например: «Цветы», где рефрен- это роза, а эпизоды-ромашка, василек, тэльпан. </w:t>
            </w:r>
          </w:p>
          <w:p w:rsidR="008D7BBC" w:rsidRDefault="008D7BBC" w:rsidP="00A97E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6.Выполните эту работу в тетради.</w:t>
            </w:r>
          </w:p>
          <w:p w:rsidR="008D7BBC" w:rsidRPr="0061156F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8D7BBC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7BBC" w:rsidRPr="00E119A4" w:rsidRDefault="008D7BBC" w:rsidP="00E11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7BBC" w:rsidRDefault="008D7BBC"/>
    <w:p w:rsidR="008D7BBC" w:rsidRDefault="008D7BBC"/>
    <w:p w:rsidR="008D7BBC" w:rsidRPr="00654815" w:rsidRDefault="008D7BBC">
      <w:pPr>
        <w:rPr>
          <w:rFonts w:ascii="Times New Roman" w:hAnsi="Times New Roman"/>
          <w:sz w:val="24"/>
          <w:szCs w:val="24"/>
        </w:rPr>
      </w:pPr>
    </w:p>
    <w:sectPr w:rsidR="008D7BBC" w:rsidRPr="00654815" w:rsidSect="0065481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5581"/>
    <w:multiLevelType w:val="multilevel"/>
    <w:tmpl w:val="FB0E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4A31D5"/>
    <w:multiLevelType w:val="multilevel"/>
    <w:tmpl w:val="0E28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4D9D"/>
    <w:rsid w:val="000225E8"/>
    <w:rsid w:val="00032F13"/>
    <w:rsid w:val="000676CB"/>
    <w:rsid w:val="003F3E5C"/>
    <w:rsid w:val="0053238F"/>
    <w:rsid w:val="005B1427"/>
    <w:rsid w:val="0061156F"/>
    <w:rsid w:val="00654815"/>
    <w:rsid w:val="00663ABF"/>
    <w:rsid w:val="00693885"/>
    <w:rsid w:val="007A5EFB"/>
    <w:rsid w:val="007B1A7D"/>
    <w:rsid w:val="007E0643"/>
    <w:rsid w:val="008256B2"/>
    <w:rsid w:val="008A500F"/>
    <w:rsid w:val="008D7BBC"/>
    <w:rsid w:val="008F52D8"/>
    <w:rsid w:val="009874CD"/>
    <w:rsid w:val="00A40A86"/>
    <w:rsid w:val="00A97E7C"/>
    <w:rsid w:val="00AE2431"/>
    <w:rsid w:val="00B1749E"/>
    <w:rsid w:val="00B23D6D"/>
    <w:rsid w:val="00C877E6"/>
    <w:rsid w:val="00CD01A8"/>
    <w:rsid w:val="00DA4CB8"/>
    <w:rsid w:val="00DD4D9D"/>
    <w:rsid w:val="00E119A4"/>
    <w:rsid w:val="00E61619"/>
    <w:rsid w:val="00E63A69"/>
    <w:rsid w:val="00EE14F7"/>
    <w:rsid w:val="00F65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ABF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9"/>
    <w:qFormat/>
    <w:rsid w:val="00DD4D9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D4D9D"/>
    <w:rPr>
      <w:rFonts w:ascii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99"/>
    <w:rsid w:val="00DD4D9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DD4D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DD4D9D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4D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236</TotalTime>
  <Pages>1</Pages>
  <Words>96</Words>
  <Characters>549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KATYA</cp:lastModifiedBy>
  <cp:revision>11</cp:revision>
  <cp:lastPrinted>2020-03-27T09:06:00Z</cp:lastPrinted>
  <dcterms:created xsi:type="dcterms:W3CDTF">2020-03-27T08:04:00Z</dcterms:created>
  <dcterms:modified xsi:type="dcterms:W3CDTF">2020-04-06T17:05:00Z</dcterms:modified>
</cp:coreProperties>
</file>