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AB" w:rsidRPr="00806821" w:rsidRDefault="004B3EAB" w:rsidP="00630BFD">
      <w:pPr>
        <w:pStyle w:val="ListParagraph"/>
        <w:ind w:left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929"/>
        <w:gridCol w:w="4929"/>
      </w:tblGrid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  <w:r w:rsidRPr="003072EE">
              <w:t>План характеристики</w:t>
            </w: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  <w:r w:rsidRPr="003072EE">
              <w:t>США</w:t>
            </w: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  <w:r w:rsidRPr="003072EE">
              <w:t>Канада</w:t>
            </w:r>
          </w:p>
        </w:tc>
      </w:tr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  <w:r w:rsidRPr="003072EE">
              <w:t>Географическое положение</w:t>
            </w:r>
          </w:p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</w:tr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  <w:r w:rsidRPr="003072EE">
              <w:t>Особенности рельефа</w:t>
            </w: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  <w:r>
              <w:t>Горы и равнины</w:t>
            </w:r>
          </w:p>
        </w:tc>
      </w:tr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  <w:r w:rsidRPr="003072EE">
              <w:t>Климат (климатический пояс, осадки)</w:t>
            </w: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</w:tr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  <w:r w:rsidRPr="003072EE">
              <w:t>Внутренние воды (реки, озера)</w:t>
            </w: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</w:tr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  <w:r w:rsidRPr="003072EE">
              <w:t>Население (численность населения, народы, основные занятия)</w:t>
            </w: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</w:tr>
      <w:tr w:rsidR="004B3EAB" w:rsidRPr="003072EE" w:rsidTr="003072EE">
        <w:tc>
          <w:tcPr>
            <w:tcW w:w="4928" w:type="dxa"/>
          </w:tcPr>
          <w:p w:rsidR="004B3EAB" w:rsidRPr="003072EE" w:rsidRDefault="004B3EAB" w:rsidP="003072EE">
            <w:pPr>
              <w:spacing w:after="0" w:line="240" w:lineRule="auto"/>
            </w:pPr>
            <w:r w:rsidRPr="003072EE">
              <w:t>Форма правления и территориального устройства</w:t>
            </w:r>
          </w:p>
          <w:p w:rsidR="004B3EAB" w:rsidRPr="003072EE" w:rsidRDefault="004B3EAB" w:rsidP="003072EE">
            <w:pPr>
              <w:spacing w:after="0" w:line="240" w:lineRule="auto"/>
            </w:pPr>
          </w:p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  <w:tc>
          <w:tcPr>
            <w:tcW w:w="4929" w:type="dxa"/>
          </w:tcPr>
          <w:p w:rsidR="004B3EAB" w:rsidRPr="003072EE" w:rsidRDefault="004B3EAB" w:rsidP="003072EE">
            <w:pPr>
              <w:spacing w:after="0" w:line="240" w:lineRule="auto"/>
            </w:pPr>
          </w:p>
        </w:tc>
      </w:tr>
    </w:tbl>
    <w:p w:rsidR="004B3EAB" w:rsidRPr="00806821" w:rsidRDefault="004B3EAB">
      <w:pPr>
        <w:rPr>
          <w:b/>
          <w:sz w:val="24"/>
          <w:szCs w:val="24"/>
        </w:rPr>
      </w:pPr>
    </w:p>
    <w:sectPr w:rsidR="004B3EAB" w:rsidRPr="00806821" w:rsidSect="00806821">
      <w:pgSz w:w="16838" w:h="11906" w:orient="landscape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A54EC"/>
    <w:multiLevelType w:val="hybridMultilevel"/>
    <w:tmpl w:val="A1E2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6821"/>
    <w:rsid w:val="00016569"/>
    <w:rsid w:val="003072EE"/>
    <w:rsid w:val="004B3EAB"/>
    <w:rsid w:val="00630BFD"/>
    <w:rsid w:val="00806821"/>
    <w:rsid w:val="00AC74EC"/>
    <w:rsid w:val="00D96F19"/>
    <w:rsid w:val="00F67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6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0682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806821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8068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1</Pages>
  <Words>44</Words>
  <Characters>251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Certified Windows</cp:lastModifiedBy>
  <cp:revision>4</cp:revision>
  <dcterms:created xsi:type="dcterms:W3CDTF">2020-04-04T08:44:00Z</dcterms:created>
  <dcterms:modified xsi:type="dcterms:W3CDTF">2020-04-05T06:38:00Z</dcterms:modified>
</cp:coreProperties>
</file>